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031FA" w14:textId="77777777" w:rsidR="00ED2433" w:rsidRPr="00262D73" w:rsidRDefault="00FF386B" w:rsidP="008C6EB5">
      <w:pPr>
        <w:pStyle w:val="Heading1"/>
        <w:spacing w:before="0" w:after="240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 w:rsidRPr="00262D73"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2BA61F63" wp14:editId="1F0EE1CD">
            <wp:extent cx="5759450" cy="914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EC49" w14:textId="77777777" w:rsidR="00E30C5D" w:rsidRPr="00262D73" w:rsidRDefault="00E30C5D" w:rsidP="008C6EB5">
      <w:pPr>
        <w:spacing w:after="240"/>
        <w:jc w:val="center"/>
        <w:rPr>
          <w:rFonts w:ascii="Arial" w:hAnsi="Arial" w:cs="Arial"/>
          <w:b/>
        </w:rPr>
      </w:pPr>
      <w:r w:rsidRPr="00262D73">
        <w:rPr>
          <w:rFonts w:ascii="Arial" w:hAnsi="Arial" w:cs="Arial"/>
          <w:b/>
        </w:rPr>
        <w:t>Self - Assessment Tool for Grant Applicants</w:t>
      </w:r>
    </w:p>
    <w:p w14:paraId="638A634A" w14:textId="77777777" w:rsidR="003059A5" w:rsidRPr="00262D73" w:rsidRDefault="003059A5" w:rsidP="008C6EB5">
      <w:pPr>
        <w:pStyle w:val="Heading2"/>
        <w:spacing w:before="0" w:after="240"/>
        <w:jc w:val="both"/>
        <w:rPr>
          <w:rFonts w:ascii="Arial" w:hAnsi="Arial" w:cs="Arial"/>
          <w:color w:val="auto"/>
          <w:sz w:val="22"/>
          <w:szCs w:val="22"/>
        </w:rPr>
      </w:pPr>
      <w:r w:rsidRPr="00262D73">
        <w:rPr>
          <w:rFonts w:ascii="Arial" w:hAnsi="Arial" w:cs="Arial"/>
          <w:color w:val="auto"/>
          <w:sz w:val="22"/>
          <w:szCs w:val="22"/>
        </w:rPr>
        <w:t xml:space="preserve">Part </w:t>
      </w:r>
      <w:r w:rsidR="005B471D" w:rsidRPr="00262D73">
        <w:rPr>
          <w:rFonts w:ascii="Arial" w:hAnsi="Arial" w:cs="Arial"/>
          <w:color w:val="auto"/>
          <w:sz w:val="22"/>
          <w:szCs w:val="22"/>
        </w:rPr>
        <w:t>1</w:t>
      </w:r>
      <w:r w:rsidRPr="00262D73">
        <w:rPr>
          <w:rFonts w:ascii="Arial" w:hAnsi="Arial" w:cs="Arial"/>
          <w:color w:val="auto"/>
          <w:sz w:val="22"/>
          <w:szCs w:val="22"/>
        </w:rPr>
        <w:t>: Background Information</w:t>
      </w:r>
    </w:p>
    <w:p w14:paraId="4F10059E" w14:textId="77777777" w:rsidR="00E30C5D" w:rsidRPr="00262D73" w:rsidRDefault="00ED2433" w:rsidP="008C6EB5">
      <w:pPr>
        <w:pStyle w:val="Heading3"/>
        <w:spacing w:after="240"/>
        <w:rPr>
          <w:rFonts w:ascii="Arial" w:hAnsi="Arial" w:cs="Arial"/>
          <w:b/>
          <w:color w:val="auto"/>
          <w:sz w:val="22"/>
          <w:szCs w:val="22"/>
        </w:rPr>
      </w:pPr>
      <w:r w:rsidRPr="00262D73">
        <w:rPr>
          <w:rFonts w:ascii="Arial" w:hAnsi="Arial" w:cs="Arial"/>
          <w:b/>
          <w:color w:val="auto"/>
          <w:sz w:val="22"/>
          <w:szCs w:val="22"/>
        </w:rPr>
        <w:t>1.1</w:t>
      </w:r>
      <w:r w:rsidRPr="00262D73">
        <w:rPr>
          <w:rFonts w:ascii="Arial" w:hAnsi="Arial" w:cs="Arial"/>
          <w:b/>
          <w:color w:val="auto"/>
          <w:sz w:val="22"/>
          <w:szCs w:val="22"/>
        </w:rPr>
        <w:tab/>
      </w:r>
      <w:r w:rsidR="00D2783D" w:rsidRPr="00262D73">
        <w:rPr>
          <w:rFonts w:ascii="Arial" w:hAnsi="Arial" w:cs="Arial"/>
          <w:b/>
          <w:color w:val="auto"/>
          <w:sz w:val="22"/>
          <w:szCs w:val="22"/>
        </w:rPr>
        <w:t>Rationale for the Tool</w:t>
      </w:r>
    </w:p>
    <w:p w14:paraId="34B46247" w14:textId="77777777" w:rsidR="00D2783D" w:rsidRPr="00262D73" w:rsidRDefault="009A5B31" w:rsidP="008C6EB5">
      <w:p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The Tilitonse Foundation has developed </w:t>
      </w:r>
      <w:r w:rsidR="00D2783D" w:rsidRPr="00262D73">
        <w:rPr>
          <w:rFonts w:ascii="Arial" w:hAnsi="Arial" w:cs="Arial"/>
        </w:rPr>
        <w:t xml:space="preserve">this </w:t>
      </w:r>
      <w:r w:rsidRPr="00262D73">
        <w:rPr>
          <w:rFonts w:ascii="Arial" w:hAnsi="Arial" w:cs="Arial"/>
        </w:rPr>
        <w:t xml:space="preserve">Self - Assessment Tool to guide </w:t>
      </w:r>
      <w:r w:rsidR="00D2783D" w:rsidRPr="00262D73">
        <w:rPr>
          <w:rFonts w:ascii="Arial" w:hAnsi="Arial" w:cs="Arial"/>
        </w:rPr>
        <w:t xml:space="preserve">grant </w:t>
      </w:r>
      <w:r w:rsidRPr="00262D73">
        <w:rPr>
          <w:rFonts w:ascii="Arial" w:hAnsi="Arial" w:cs="Arial"/>
        </w:rPr>
        <w:t xml:space="preserve">applicants to various grant facilities and </w:t>
      </w:r>
      <w:r w:rsidR="00D2783D" w:rsidRPr="00262D73">
        <w:rPr>
          <w:rFonts w:ascii="Arial" w:hAnsi="Arial" w:cs="Arial"/>
        </w:rPr>
        <w:t>funding opportunities</w:t>
      </w:r>
      <w:r w:rsidRPr="00262D73">
        <w:rPr>
          <w:rFonts w:ascii="Arial" w:hAnsi="Arial" w:cs="Arial"/>
        </w:rPr>
        <w:t xml:space="preserve">, including the grant facilities under the Tilitonse Foundation. </w:t>
      </w:r>
      <w:r w:rsidR="00D2783D" w:rsidRPr="00262D73">
        <w:rPr>
          <w:rFonts w:ascii="Arial" w:hAnsi="Arial" w:cs="Arial"/>
        </w:rPr>
        <w:t xml:space="preserve">It is intended to support organizations </w:t>
      </w:r>
      <w:r w:rsidR="0014553F" w:rsidRPr="00262D73">
        <w:rPr>
          <w:rFonts w:ascii="Arial" w:hAnsi="Arial" w:cs="Arial"/>
        </w:rPr>
        <w:t xml:space="preserve">to </w:t>
      </w:r>
      <w:r w:rsidR="00D2783D" w:rsidRPr="00262D73">
        <w:rPr>
          <w:rFonts w:ascii="Arial" w:hAnsi="Arial" w:cs="Arial"/>
        </w:rPr>
        <w:t>undertak</w:t>
      </w:r>
      <w:r w:rsidR="0014553F" w:rsidRPr="00262D73">
        <w:rPr>
          <w:rFonts w:ascii="Arial" w:hAnsi="Arial" w:cs="Arial"/>
        </w:rPr>
        <w:t>e</w:t>
      </w:r>
      <w:r w:rsidR="00D2783D" w:rsidRPr="00262D73">
        <w:rPr>
          <w:rFonts w:ascii="Arial" w:hAnsi="Arial" w:cs="Arial"/>
        </w:rPr>
        <w:t xml:space="preserve"> self - assessments in terms of their internal organizational capacity, governance and management capabilities, programme design and approach, and monitoring, evaluation and learning, among others. </w:t>
      </w:r>
    </w:p>
    <w:p w14:paraId="072B1C82" w14:textId="77777777" w:rsidR="00D2783D" w:rsidRPr="00262D73" w:rsidRDefault="00D2783D" w:rsidP="008C6EB5">
      <w:pPr>
        <w:spacing w:before="240"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The Self – Assessment Tool is a public document that </w:t>
      </w:r>
      <w:r w:rsidR="0014553F" w:rsidRPr="00262D73">
        <w:rPr>
          <w:rFonts w:ascii="Arial" w:hAnsi="Arial" w:cs="Arial"/>
        </w:rPr>
        <w:t xml:space="preserve">should </w:t>
      </w:r>
      <w:r w:rsidRPr="00262D73">
        <w:rPr>
          <w:rFonts w:ascii="Arial" w:hAnsi="Arial" w:cs="Arial"/>
        </w:rPr>
        <w:t xml:space="preserve">be used by any individual and/or organization </w:t>
      </w:r>
      <w:r w:rsidR="0014553F" w:rsidRPr="00262D73">
        <w:rPr>
          <w:rFonts w:ascii="Arial" w:hAnsi="Arial" w:cs="Arial"/>
        </w:rPr>
        <w:t>i</w:t>
      </w:r>
      <w:r w:rsidRPr="00262D73">
        <w:rPr>
          <w:rFonts w:ascii="Arial" w:hAnsi="Arial" w:cs="Arial"/>
        </w:rPr>
        <w:t>ntend</w:t>
      </w:r>
      <w:r w:rsidR="0014553F" w:rsidRPr="00262D73">
        <w:rPr>
          <w:rFonts w:ascii="Arial" w:hAnsi="Arial" w:cs="Arial"/>
        </w:rPr>
        <w:t>ing</w:t>
      </w:r>
      <w:r w:rsidRPr="00262D73">
        <w:rPr>
          <w:rFonts w:ascii="Arial" w:hAnsi="Arial" w:cs="Arial"/>
        </w:rPr>
        <w:t xml:space="preserve"> to apply for grants and funding suppor</w:t>
      </w:r>
      <w:r w:rsidR="0014553F" w:rsidRPr="00262D73">
        <w:rPr>
          <w:rFonts w:ascii="Arial" w:hAnsi="Arial" w:cs="Arial"/>
        </w:rPr>
        <w:t>t</w:t>
      </w:r>
      <w:r w:rsidRPr="00262D73">
        <w:rPr>
          <w:rFonts w:ascii="Arial" w:hAnsi="Arial" w:cs="Arial"/>
        </w:rPr>
        <w:t>. It is primarily aimed at supporting all applicants for funding from Tilitonse Foundation</w:t>
      </w:r>
      <w:r w:rsidR="0014553F" w:rsidRPr="00262D73">
        <w:rPr>
          <w:rFonts w:ascii="Arial" w:hAnsi="Arial" w:cs="Arial"/>
        </w:rPr>
        <w:t>. H</w:t>
      </w:r>
      <w:r w:rsidRPr="00262D73">
        <w:rPr>
          <w:rFonts w:ascii="Arial" w:hAnsi="Arial" w:cs="Arial"/>
        </w:rPr>
        <w:t>owever, it also provide</w:t>
      </w:r>
      <w:r w:rsidR="0014553F" w:rsidRPr="00262D73">
        <w:rPr>
          <w:rFonts w:ascii="Arial" w:hAnsi="Arial" w:cs="Arial"/>
        </w:rPr>
        <w:t>s</w:t>
      </w:r>
      <w:r w:rsidRPr="00262D73">
        <w:rPr>
          <w:rFonts w:ascii="Arial" w:hAnsi="Arial" w:cs="Arial"/>
        </w:rPr>
        <w:t xml:space="preserve"> broad guidance </w:t>
      </w:r>
      <w:r w:rsidR="0014553F" w:rsidRPr="00262D73">
        <w:rPr>
          <w:rFonts w:ascii="Arial" w:hAnsi="Arial" w:cs="Arial"/>
        </w:rPr>
        <w:t xml:space="preserve">on </w:t>
      </w:r>
      <w:r w:rsidRPr="00262D73">
        <w:rPr>
          <w:rFonts w:ascii="Arial" w:hAnsi="Arial" w:cs="Arial"/>
        </w:rPr>
        <w:t>proposal development for funding support</w:t>
      </w:r>
      <w:r w:rsidR="007420F3" w:rsidRPr="00262D73">
        <w:rPr>
          <w:rFonts w:ascii="Arial" w:hAnsi="Arial" w:cs="Arial"/>
        </w:rPr>
        <w:t xml:space="preserve"> from other development partners</w:t>
      </w:r>
      <w:r w:rsidRPr="00262D73">
        <w:rPr>
          <w:rFonts w:ascii="Arial" w:hAnsi="Arial" w:cs="Arial"/>
        </w:rPr>
        <w:t xml:space="preserve">. </w:t>
      </w:r>
    </w:p>
    <w:p w14:paraId="1BF14B1F" w14:textId="77777777" w:rsidR="00D2783D" w:rsidRPr="00262D73" w:rsidRDefault="00ED2433" w:rsidP="008C6EB5">
      <w:pPr>
        <w:pStyle w:val="Heading3"/>
        <w:spacing w:after="240"/>
        <w:rPr>
          <w:rFonts w:ascii="Arial" w:hAnsi="Arial" w:cs="Arial"/>
          <w:b/>
          <w:sz w:val="22"/>
          <w:szCs w:val="22"/>
        </w:rPr>
      </w:pPr>
      <w:r w:rsidRPr="00262D73">
        <w:rPr>
          <w:rFonts w:ascii="Arial" w:hAnsi="Arial" w:cs="Arial"/>
          <w:b/>
          <w:color w:val="auto"/>
          <w:sz w:val="22"/>
          <w:szCs w:val="22"/>
        </w:rPr>
        <w:t>1.2</w:t>
      </w:r>
      <w:r w:rsidRPr="00262D73">
        <w:rPr>
          <w:rFonts w:ascii="Arial" w:hAnsi="Arial" w:cs="Arial"/>
          <w:b/>
          <w:color w:val="auto"/>
          <w:sz w:val="22"/>
          <w:szCs w:val="22"/>
        </w:rPr>
        <w:tab/>
      </w:r>
      <w:r w:rsidR="00D2783D" w:rsidRPr="00262D73">
        <w:rPr>
          <w:rFonts w:ascii="Arial" w:hAnsi="Arial" w:cs="Arial"/>
          <w:b/>
          <w:color w:val="auto"/>
          <w:sz w:val="22"/>
          <w:szCs w:val="22"/>
        </w:rPr>
        <w:t xml:space="preserve">Funding Support Application  </w:t>
      </w:r>
    </w:p>
    <w:p w14:paraId="12DB97F7" w14:textId="73476366" w:rsidR="0014553F" w:rsidRPr="00262D73" w:rsidRDefault="00071965" w:rsidP="008C6EB5">
      <w:p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Any application for grant support should meet the requirements of the funder or grant facility. </w:t>
      </w:r>
      <w:r w:rsidR="00DB2F31" w:rsidRPr="00262D73">
        <w:rPr>
          <w:rFonts w:ascii="Arial" w:hAnsi="Arial" w:cs="Arial"/>
        </w:rPr>
        <w:t>Ap</w:t>
      </w:r>
      <w:r w:rsidRPr="00262D73">
        <w:rPr>
          <w:rFonts w:ascii="Arial" w:hAnsi="Arial" w:cs="Arial"/>
        </w:rPr>
        <w:t xml:space="preserve">plicants should assess themselves to determine whether they meet the requirements of the funder or funding facility. Each funder and/or funding facility has objectives they want to achieve through the funding and requirements that need to be met by each and every applicant. </w:t>
      </w:r>
    </w:p>
    <w:p w14:paraId="0D619EF3" w14:textId="77777777" w:rsidR="00E959F5" w:rsidRPr="00262D73" w:rsidRDefault="00C03202" w:rsidP="008C6EB5">
      <w:p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Before you start a grant application, you need to determine your eligibility for the funding opportunity. </w:t>
      </w:r>
      <w:r w:rsidR="00E959F5" w:rsidRPr="00262D73">
        <w:rPr>
          <w:rFonts w:ascii="Arial" w:hAnsi="Arial" w:cs="Arial"/>
        </w:rPr>
        <w:t xml:space="preserve">An understanding of the funding objectives and requirements, and an assessment of </w:t>
      </w:r>
      <w:r w:rsidR="0014553F" w:rsidRPr="00262D73">
        <w:rPr>
          <w:rFonts w:ascii="Arial" w:hAnsi="Arial" w:cs="Arial"/>
        </w:rPr>
        <w:t>your</w:t>
      </w:r>
      <w:r w:rsidR="00E959F5" w:rsidRPr="00262D73">
        <w:rPr>
          <w:rFonts w:ascii="Arial" w:hAnsi="Arial" w:cs="Arial"/>
        </w:rPr>
        <w:t xml:space="preserve"> capabilities and </w:t>
      </w:r>
      <w:r w:rsidR="0014553F" w:rsidRPr="00262D73">
        <w:rPr>
          <w:rFonts w:ascii="Arial" w:hAnsi="Arial" w:cs="Arial"/>
        </w:rPr>
        <w:t xml:space="preserve">suitability </w:t>
      </w:r>
      <w:r w:rsidR="00E959F5" w:rsidRPr="00262D73">
        <w:rPr>
          <w:rFonts w:ascii="Arial" w:hAnsi="Arial" w:cs="Arial"/>
        </w:rPr>
        <w:t>are a key step towards</w:t>
      </w:r>
      <w:r w:rsidR="0034319C" w:rsidRPr="00262D73">
        <w:rPr>
          <w:rFonts w:ascii="Arial" w:hAnsi="Arial" w:cs="Arial"/>
        </w:rPr>
        <w:t xml:space="preserve"> successful grant application. </w:t>
      </w:r>
      <w:r w:rsidR="00E959F5" w:rsidRPr="00262D73">
        <w:rPr>
          <w:rFonts w:ascii="Arial" w:hAnsi="Arial" w:cs="Arial"/>
        </w:rPr>
        <w:t>There are key elements that each and every grant applicant should possess in order</w:t>
      </w:r>
      <w:r w:rsidR="004E63E6" w:rsidRPr="00262D73">
        <w:rPr>
          <w:rFonts w:ascii="Arial" w:hAnsi="Arial" w:cs="Arial"/>
        </w:rPr>
        <w:t xml:space="preserve"> to</w:t>
      </w:r>
      <w:r w:rsidR="00E959F5" w:rsidRPr="00262D73">
        <w:rPr>
          <w:rFonts w:ascii="Arial" w:hAnsi="Arial" w:cs="Arial"/>
        </w:rPr>
        <w:t xml:space="preserve"> successful</w:t>
      </w:r>
      <w:r w:rsidR="0014553F" w:rsidRPr="00262D73">
        <w:rPr>
          <w:rFonts w:ascii="Arial" w:hAnsi="Arial" w:cs="Arial"/>
        </w:rPr>
        <w:t xml:space="preserve">ly apply for a </w:t>
      </w:r>
      <w:r w:rsidR="00E959F5" w:rsidRPr="00262D73">
        <w:rPr>
          <w:rFonts w:ascii="Arial" w:hAnsi="Arial" w:cs="Arial"/>
        </w:rPr>
        <w:t xml:space="preserve">grant. These elements </w:t>
      </w:r>
      <w:r w:rsidR="0014553F" w:rsidRPr="00262D73">
        <w:rPr>
          <w:rFonts w:ascii="Arial" w:hAnsi="Arial" w:cs="Arial"/>
        </w:rPr>
        <w:t>include</w:t>
      </w:r>
      <w:r w:rsidR="00E959F5" w:rsidRPr="00262D73">
        <w:rPr>
          <w:rFonts w:ascii="Arial" w:hAnsi="Arial" w:cs="Arial"/>
        </w:rPr>
        <w:t xml:space="preserve">: </w:t>
      </w:r>
    </w:p>
    <w:p w14:paraId="751B76F0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>Institutional governance</w:t>
      </w:r>
    </w:p>
    <w:p w14:paraId="39AECAE7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>Leadership and management</w:t>
      </w:r>
    </w:p>
    <w:p w14:paraId="01AAC12F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>Financial management</w:t>
      </w:r>
    </w:p>
    <w:p w14:paraId="0EC1E392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People management </w:t>
      </w:r>
    </w:p>
    <w:p w14:paraId="3F44140F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Resource mobilization </w:t>
      </w:r>
    </w:p>
    <w:p w14:paraId="31C260E3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>Risk management</w:t>
      </w:r>
    </w:p>
    <w:p w14:paraId="090BAB5A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>Programming</w:t>
      </w:r>
    </w:p>
    <w:p w14:paraId="1FB948BB" w14:textId="77777777" w:rsidR="00A24814" w:rsidRPr="00262D73" w:rsidRDefault="00A2481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lastRenderedPageBreak/>
        <w:t>Result based management</w:t>
      </w:r>
    </w:p>
    <w:p w14:paraId="2227E7C8" w14:textId="7960576B" w:rsidR="00A24814" w:rsidRPr="00262D73" w:rsidRDefault="005E1264" w:rsidP="008C6EB5">
      <w:pPr>
        <w:pStyle w:val="ListParagraph"/>
        <w:numPr>
          <w:ilvl w:val="0"/>
          <w:numId w:val="48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Knowledge Management</w:t>
      </w:r>
    </w:p>
    <w:p w14:paraId="6FF39FD2" w14:textId="77777777" w:rsidR="00E30C5D" w:rsidRPr="00262D73" w:rsidRDefault="00E30C5D" w:rsidP="008C6EB5">
      <w:p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>The Self</w:t>
      </w:r>
      <w:r w:rsidR="00C03202" w:rsidRPr="00262D73">
        <w:rPr>
          <w:rFonts w:ascii="Arial" w:hAnsi="Arial" w:cs="Arial"/>
        </w:rPr>
        <w:t xml:space="preserve"> </w:t>
      </w:r>
      <w:r w:rsidRPr="00262D73">
        <w:rPr>
          <w:rFonts w:ascii="Arial" w:hAnsi="Arial" w:cs="Arial"/>
        </w:rPr>
        <w:t>-</w:t>
      </w:r>
      <w:r w:rsidR="00C03202" w:rsidRPr="00262D73">
        <w:rPr>
          <w:rFonts w:ascii="Arial" w:hAnsi="Arial" w:cs="Arial"/>
        </w:rPr>
        <w:t xml:space="preserve"> </w:t>
      </w:r>
      <w:r w:rsidRPr="00262D73">
        <w:rPr>
          <w:rFonts w:ascii="Arial" w:hAnsi="Arial" w:cs="Arial"/>
        </w:rPr>
        <w:t xml:space="preserve">Assessment </w:t>
      </w:r>
      <w:r w:rsidR="00C03202" w:rsidRPr="00262D73">
        <w:rPr>
          <w:rFonts w:ascii="Arial" w:hAnsi="Arial" w:cs="Arial"/>
        </w:rPr>
        <w:t xml:space="preserve">Tool will </w:t>
      </w:r>
      <w:r w:rsidR="00E023AA" w:rsidRPr="00262D73">
        <w:rPr>
          <w:rFonts w:ascii="Arial" w:hAnsi="Arial" w:cs="Arial"/>
        </w:rPr>
        <w:t xml:space="preserve">help organizations </w:t>
      </w:r>
      <w:r w:rsidRPr="00262D73">
        <w:rPr>
          <w:rFonts w:ascii="Arial" w:hAnsi="Arial" w:cs="Arial"/>
        </w:rPr>
        <w:t xml:space="preserve">to understand </w:t>
      </w:r>
      <w:r w:rsidR="00E023AA" w:rsidRPr="00262D73">
        <w:rPr>
          <w:rFonts w:ascii="Arial" w:hAnsi="Arial" w:cs="Arial"/>
        </w:rPr>
        <w:t xml:space="preserve">their </w:t>
      </w:r>
      <w:r w:rsidRPr="00262D73">
        <w:rPr>
          <w:rFonts w:ascii="Arial" w:hAnsi="Arial" w:cs="Arial"/>
        </w:rPr>
        <w:t>organisation</w:t>
      </w:r>
      <w:r w:rsidR="00C03202" w:rsidRPr="00262D73">
        <w:rPr>
          <w:rFonts w:ascii="Arial" w:hAnsi="Arial" w:cs="Arial"/>
        </w:rPr>
        <w:t xml:space="preserve"> in line with the requirements of the funder and/or funding facility</w:t>
      </w:r>
      <w:r w:rsidR="001F29A8" w:rsidRPr="00262D73">
        <w:rPr>
          <w:rFonts w:ascii="Arial" w:hAnsi="Arial" w:cs="Arial"/>
        </w:rPr>
        <w:t>, for example</w:t>
      </w:r>
      <w:r w:rsidRPr="00262D73">
        <w:rPr>
          <w:rFonts w:ascii="Arial" w:hAnsi="Arial" w:cs="Arial"/>
        </w:rPr>
        <w:t xml:space="preserve">: what </w:t>
      </w:r>
      <w:r w:rsidR="00205991" w:rsidRPr="00262D73">
        <w:rPr>
          <w:rFonts w:ascii="Arial" w:hAnsi="Arial" w:cs="Arial"/>
        </w:rPr>
        <w:t xml:space="preserve">are your strengths and weaknesses; what opportunities are available to facilitate your success in the grant application; how can you take advantage of the opportunity to build your capacity to strengthen your application. This Self – Assessment Tool is an important guide to your eligibility for grant support </w:t>
      </w:r>
      <w:r w:rsidR="00E023AA" w:rsidRPr="00262D73">
        <w:rPr>
          <w:rFonts w:ascii="Arial" w:hAnsi="Arial" w:cs="Arial"/>
        </w:rPr>
        <w:t xml:space="preserve">especially from </w:t>
      </w:r>
      <w:r w:rsidR="00205991" w:rsidRPr="00262D73">
        <w:rPr>
          <w:rFonts w:ascii="Arial" w:hAnsi="Arial" w:cs="Arial"/>
        </w:rPr>
        <w:t>the Tilitonse Foundation, and i</w:t>
      </w:r>
      <w:r w:rsidRPr="00262D73">
        <w:rPr>
          <w:rFonts w:ascii="Arial" w:hAnsi="Arial" w:cs="Arial"/>
        </w:rPr>
        <w:t xml:space="preserve">t </w:t>
      </w:r>
      <w:r w:rsidR="00E023AA" w:rsidRPr="00262D73">
        <w:rPr>
          <w:rFonts w:ascii="Arial" w:hAnsi="Arial" w:cs="Arial"/>
        </w:rPr>
        <w:t xml:space="preserve">supports </w:t>
      </w:r>
      <w:r w:rsidR="00205991" w:rsidRPr="00262D73">
        <w:rPr>
          <w:rFonts w:ascii="Arial" w:hAnsi="Arial" w:cs="Arial"/>
        </w:rPr>
        <w:t xml:space="preserve">grant application. </w:t>
      </w:r>
      <w:r w:rsidRPr="00262D73">
        <w:rPr>
          <w:rFonts w:ascii="Arial" w:hAnsi="Arial" w:cs="Arial"/>
        </w:rPr>
        <w:t xml:space="preserve">  </w:t>
      </w:r>
    </w:p>
    <w:p w14:paraId="70473605" w14:textId="77777777" w:rsidR="00E30C5D" w:rsidRPr="00262D73" w:rsidRDefault="00ED2433" w:rsidP="008C6EB5">
      <w:pPr>
        <w:pStyle w:val="Heading3"/>
        <w:spacing w:after="240"/>
        <w:rPr>
          <w:rFonts w:ascii="Arial" w:hAnsi="Arial" w:cs="Arial"/>
          <w:b/>
          <w:color w:val="auto"/>
          <w:sz w:val="22"/>
          <w:szCs w:val="22"/>
        </w:rPr>
      </w:pPr>
      <w:r w:rsidRPr="00262D73">
        <w:rPr>
          <w:rFonts w:ascii="Arial" w:hAnsi="Arial" w:cs="Arial"/>
          <w:b/>
          <w:color w:val="auto"/>
          <w:sz w:val="22"/>
          <w:szCs w:val="22"/>
        </w:rPr>
        <w:t>1.3</w:t>
      </w:r>
      <w:r w:rsidRPr="00262D73">
        <w:rPr>
          <w:rFonts w:ascii="Arial" w:hAnsi="Arial" w:cs="Arial"/>
          <w:b/>
          <w:color w:val="auto"/>
          <w:sz w:val="22"/>
          <w:szCs w:val="22"/>
        </w:rPr>
        <w:tab/>
      </w:r>
      <w:r w:rsidR="00E30C5D" w:rsidRPr="00262D73">
        <w:rPr>
          <w:rFonts w:ascii="Arial" w:hAnsi="Arial" w:cs="Arial"/>
          <w:b/>
          <w:color w:val="auto"/>
          <w:sz w:val="22"/>
          <w:szCs w:val="22"/>
        </w:rPr>
        <w:t xml:space="preserve">Who should </w:t>
      </w:r>
      <w:r w:rsidR="00205991" w:rsidRPr="00262D73">
        <w:rPr>
          <w:rFonts w:ascii="Arial" w:hAnsi="Arial" w:cs="Arial"/>
          <w:b/>
          <w:color w:val="auto"/>
          <w:sz w:val="22"/>
          <w:szCs w:val="22"/>
        </w:rPr>
        <w:t>be involved in the Self - Assessment</w:t>
      </w:r>
      <w:r w:rsidR="00E30C5D" w:rsidRPr="00262D73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76F04C08" w14:textId="77777777" w:rsidR="00E30C5D" w:rsidRPr="00262D73" w:rsidRDefault="00E30C5D" w:rsidP="008C6EB5">
      <w:pPr>
        <w:spacing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The </w:t>
      </w:r>
      <w:r w:rsidR="003504AE" w:rsidRPr="00262D73">
        <w:rPr>
          <w:rFonts w:ascii="Arial" w:hAnsi="Arial" w:cs="Arial"/>
        </w:rPr>
        <w:t>S</w:t>
      </w:r>
      <w:r w:rsidRPr="00262D73">
        <w:rPr>
          <w:rFonts w:ascii="Arial" w:hAnsi="Arial" w:cs="Arial"/>
        </w:rPr>
        <w:t>elf</w:t>
      </w:r>
      <w:r w:rsidR="003504AE" w:rsidRPr="00262D73">
        <w:rPr>
          <w:rFonts w:ascii="Arial" w:hAnsi="Arial" w:cs="Arial"/>
        </w:rPr>
        <w:t xml:space="preserve"> </w:t>
      </w:r>
      <w:r w:rsidRPr="00262D73">
        <w:rPr>
          <w:rFonts w:ascii="Arial" w:hAnsi="Arial" w:cs="Arial"/>
        </w:rPr>
        <w:t>-</w:t>
      </w:r>
      <w:r w:rsidR="003504AE" w:rsidRPr="00262D73">
        <w:rPr>
          <w:rFonts w:ascii="Arial" w:hAnsi="Arial" w:cs="Arial"/>
        </w:rPr>
        <w:t xml:space="preserve"> A</w:t>
      </w:r>
      <w:r w:rsidRPr="00262D73">
        <w:rPr>
          <w:rFonts w:ascii="Arial" w:hAnsi="Arial" w:cs="Arial"/>
        </w:rPr>
        <w:t xml:space="preserve">ssessment </w:t>
      </w:r>
      <w:r w:rsidR="003504AE" w:rsidRPr="00262D73">
        <w:rPr>
          <w:rFonts w:ascii="Arial" w:hAnsi="Arial" w:cs="Arial"/>
        </w:rPr>
        <w:t>T</w:t>
      </w:r>
      <w:r w:rsidRPr="00262D73">
        <w:rPr>
          <w:rFonts w:ascii="Arial" w:hAnsi="Arial" w:cs="Arial"/>
        </w:rPr>
        <w:t xml:space="preserve">ool </w:t>
      </w:r>
      <w:r w:rsidR="003504AE" w:rsidRPr="00262D73">
        <w:rPr>
          <w:rFonts w:ascii="Arial" w:hAnsi="Arial" w:cs="Arial"/>
        </w:rPr>
        <w:t xml:space="preserve">should facilitate engagement and discussions within the organization before grant application. </w:t>
      </w:r>
      <w:r w:rsidR="00E023AA" w:rsidRPr="00262D73">
        <w:rPr>
          <w:rFonts w:ascii="Arial" w:hAnsi="Arial" w:cs="Arial"/>
        </w:rPr>
        <w:t>It</w:t>
      </w:r>
      <w:r w:rsidR="003504AE" w:rsidRPr="00262D73">
        <w:rPr>
          <w:rFonts w:ascii="Arial" w:hAnsi="Arial" w:cs="Arial"/>
        </w:rPr>
        <w:t xml:space="preserve"> should be done in a participatory manner, and should involve the various actors within the organization including staff, Management</w:t>
      </w:r>
      <w:r w:rsidR="00E023AA" w:rsidRPr="00262D73">
        <w:rPr>
          <w:rFonts w:ascii="Arial" w:hAnsi="Arial" w:cs="Arial"/>
        </w:rPr>
        <w:t xml:space="preserve"> and </w:t>
      </w:r>
      <w:r w:rsidR="003504AE" w:rsidRPr="00262D73">
        <w:rPr>
          <w:rFonts w:ascii="Arial" w:hAnsi="Arial" w:cs="Arial"/>
        </w:rPr>
        <w:t>Board members</w:t>
      </w:r>
      <w:r w:rsidR="00E023AA" w:rsidRPr="00262D73">
        <w:rPr>
          <w:rFonts w:ascii="Arial" w:hAnsi="Arial" w:cs="Arial"/>
        </w:rPr>
        <w:t>. Re</w:t>
      </w:r>
      <w:r w:rsidR="003504AE" w:rsidRPr="00262D73">
        <w:rPr>
          <w:rFonts w:ascii="Arial" w:hAnsi="Arial" w:cs="Arial"/>
        </w:rPr>
        <w:t>levant stakeholders (</w:t>
      </w:r>
      <w:r w:rsidR="00E023AA" w:rsidRPr="00262D73">
        <w:rPr>
          <w:rFonts w:ascii="Arial" w:hAnsi="Arial" w:cs="Arial"/>
        </w:rPr>
        <w:t xml:space="preserve">such as volunteers, part time staff, </w:t>
      </w:r>
      <w:r w:rsidR="003504AE" w:rsidRPr="00262D73">
        <w:rPr>
          <w:rFonts w:ascii="Arial" w:hAnsi="Arial" w:cs="Arial"/>
        </w:rPr>
        <w:t>and collaborating partners)</w:t>
      </w:r>
      <w:r w:rsidR="00E023AA" w:rsidRPr="00262D73">
        <w:rPr>
          <w:rFonts w:ascii="Arial" w:hAnsi="Arial" w:cs="Arial"/>
        </w:rPr>
        <w:t xml:space="preserve"> should also be involved</w:t>
      </w:r>
      <w:r w:rsidR="003504AE" w:rsidRPr="00262D73">
        <w:rPr>
          <w:rFonts w:ascii="Arial" w:hAnsi="Arial" w:cs="Arial"/>
        </w:rPr>
        <w:t xml:space="preserve">. Contributions by </w:t>
      </w:r>
      <w:r w:rsidR="00E023AA" w:rsidRPr="00262D73">
        <w:rPr>
          <w:rFonts w:ascii="Arial" w:hAnsi="Arial" w:cs="Arial"/>
        </w:rPr>
        <w:t xml:space="preserve">all </w:t>
      </w:r>
      <w:r w:rsidR="003504AE" w:rsidRPr="00262D73">
        <w:rPr>
          <w:rFonts w:ascii="Arial" w:hAnsi="Arial" w:cs="Arial"/>
        </w:rPr>
        <w:t xml:space="preserve">these stakeholders will provide </w:t>
      </w:r>
      <w:r w:rsidR="00E023AA" w:rsidRPr="00262D73">
        <w:rPr>
          <w:rFonts w:ascii="Arial" w:hAnsi="Arial" w:cs="Arial"/>
        </w:rPr>
        <w:t xml:space="preserve">necessary information and data to better understand </w:t>
      </w:r>
      <w:r w:rsidR="003504AE" w:rsidRPr="00262D73">
        <w:rPr>
          <w:rFonts w:ascii="Arial" w:hAnsi="Arial" w:cs="Arial"/>
        </w:rPr>
        <w:t xml:space="preserve">the organization and its relevance to the funding opportunity, thereby informing the proposal development process and building a strong case for the funding application. </w:t>
      </w:r>
      <w:r w:rsidRPr="00262D73">
        <w:rPr>
          <w:rFonts w:ascii="Arial" w:hAnsi="Arial" w:cs="Arial"/>
        </w:rPr>
        <w:t xml:space="preserve"> </w:t>
      </w:r>
    </w:p>
    <w:p w14:paraId="7BA1D699" w14:textId="77777777" w:rsidR="00E30C5D" w:rsidRPr="00262D73" w:rsidRDefault="009571DC" w:rsidP="008C6EB5">
      <w:pPr>
        <w:pStyle w:val="Heading3"/>
        <w:spacing w:after="240"/>
        <w:rPr>
          <w:rFonts w:ascii="Arial" w:hAnsi="Arial" w:cs="Arial"/>
          <w:b/>
          <w:color w:val="auto"/>
          <w:sz w:val="22"/>
          <w:szCs w:val="22"/>
        </w:rPr>
      </w:pPr>
      <w:r w:rsidRPr="00262D73">
        <w:rPr>
          <w:rFonts w:ascii="Arial" w:hAnsi="Arial" w:cs="Arial"/>
          <w:b/>
          <w:color w:val="auto"/>
          <w:sz w:val="22"/>
          <w:szCs w:val="22"/>
        </w:rPr>
        <w:t>1.4</w:t>
      </w:r>
      <w:r w:rsidRPr="00262D73">
        <w:rPr>
          <w:rFonts w:ascii="Arial" w:hAnsi="Arial" w:cs="Arial"/>
          <w:b/>
          <w:color w:val="auto"/>
          <w:sz w:val="22"/>
          <w:szCs w:val="22"/>
        </w:rPr>
        <w:tab/>
      </w:r>
      <w:r w:rsidR="003504AE" w:rsidRPr="00262D73">
        <w:rPr>
          <w:rFonts w:ascii="Arial" w:hAnsi="Arial" w:cs="Arial"/>
          <w:b/>
          <w:color w:val="auto"/>
          <w:sz w:val="22"/>
          <w:szCs w:val="22"/>
        </w:rPr>
        <w:t>Approach to the S</w:t>
      </w:r>
      <w:r w:rsidR="00E30C5D" w:rsidRPr="00262D73">
        <w:rPr>
          <w:rFonts w:ascii="Arial" w:hAnsi="Arial" w:cs="Arial"/>
          <w:b/>
          <w:color w:val="auto"/>
          <w:sz w:val="22"/>
          <w:szCs w:val="22"/>
        </w:rPr>
        <w:t>elf</w:t>
      </w:r>
      <w:r w:rsidR="003504AE" w:rsidRPr="00262D73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30C5D" w:rsidRPr="00262D73">
        <w:rPr>
          <w:rFonts w:ascii="Arial" w:hAnsi="Arial" w:cs="Arial"/>
          <w:b/>
          <w:color w:val="auto"/>
          <w:sz w:val="22"/>
          <w:szCs w:val="22"/>
        </w:rPr>
        <w:t>-</w:t>
      </w:r>
      <w:r w:rsidR="003504AE" w:rsidRPr="00262D73">
        <w:rPr>
          <w:rFonts w:ascii="Arial" w:hAnsi="Arial" w:cs="Arial"/>
          <w:b/>
          <w:color w:val="auto"/>
          <w:sz w:val="22"/>
          <w:szCs w:val="22"/>
        </w:rPr>
        <w:t xml:space="preserve"> A</w:t>
      </w:r>
      <w:r w:rsidR="00E30C5D" w:rsidRPr="00262D73">
        <w:rPr>
          <w:rFonts w:ascii="Arial" w:hAnsi="Arial" w:cs="Arial"/>
          <w:b/>
          <w:color w:val="auto"/>
          <w:sz w:val="22"/>
          <w:szCs w:val="22"/>
        </w:rPr>
        <w:t>ssessment</w:t>
      </w:r>
    </w:p>
    <w:p w14:paraId="0AB2A9FD" w14:textId="77777777" w:rsidR="00DE22B1" w:rsidRPr="00262D73" w:rsidRDefault="00843A2D" w:rsidP="008C6EB5">
      <w:pPr>
        <w:spacing w:before="120"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The Self - Assessment can be done using various approaches which suit the organization undertaking the self – assessment. </w:t>
      </w:r>
      <w:r w:rsidR="00DE22B1" w:rsidRPr="00262D73">
        <w:rPr>
          <w:rFonts w:ascii="Arial" w:hAnsi="Arial" w:cs="Arial"/>
        </w:rPr>
        <w:t>Below are two proposed approaches:</w:t>
      </w:r>
    </w:p>
    <w:p w14:paraId="033012E0" w14:textId="77777777" w:rsidR="009571DC" w:rsidRPr="00262D73" w:rsidRDefault="00DE22B1" w:rsidP="008C6EB5">
      <w:pPr>
        <w:pStyle w:val="ListParagraph"/>
        <w:numPr>
          <w:ilvl w:val="0"/>
          <w:numId w:val="27"/>
        </w:numPr>
        <w:spacing w:before="120" w:after="240"/>
        <w:jc w:val="both"/>
        <w:rPr>
          <w:rFonts w:ascii="Arial" w:hAnsi="Arial" w:cs="Arial"/>
        </w:rPr>
      </w:pPr>
      <w:r w:rsidRPr="00262D73">
        <w:rPr>
          <w:rFonts w:ascii="Arial" w:hAnsi="Arial" w:cs="Arial"/>
        </w:rPr>
        <w:t xml:space="preserve">The Self – Assessment Tool can be shared </w:t>
      </w:r>
      <w:r w:rsidR="00066669" w:rsidRPr="00262D73">
        <w:rPr>
          <w:rFonts w:ascii="Arial" w:hAnsi="Arial" w:cs="Arial"/>
        </w:rPr>
        <w:t xml:space="preserve">individually to </w:t>
      </w:r>
      <w:r w:rsidRPr="00262D73">
        <w:rPr>
          <w:rFonts w:ascii="Arial" w:hAnsi="Arial" w:cs="Arial"/>
        </w:rPr>
        <w:t>the stakeholders</w:t>
      </w:r>
      <w:r w:rsidR="00066669" w:rsidRPr="00262D73">
        <w:rPr>
          <w:rFonts w:ascii="Arial" w:hAnsi="Arial" w:cs="Arial"/>
        </w:rPr>
        <w:t>,</w:t>
      </w:r>
      <w:r w:rsidRPr="00262D73">
        <w:rPr>
          <w:rFonts w:ascii="Arial" w:hAnsi="Arial" w:cs="Arial"/>
        </w:rPr>
        <w:t xml:space="preserve"> with the necessary guidance </w:t>
      </w:r>
      <w:r w:rsidR="00066669" w:rsidRPr="00262D73">
        <w:rPr>
          <w:rFonts w:ascii="Arial" w:hAnsi="Arial" w:cs="Arial"/>
        </w:rPr>
        <w:t xml:space="preserve">for </w:t>
      </w:r>
      <w:r w:rsidRPr="00262D73">
        <w:rPr>
          <w:rFonts w:ascii="Arial" w:hAnsi="Arial" w:cs="Arial"/>
        </w:rPr>
        <w:t>the assessment. A meeting can then be convened for the stakeholders to share the</w:t>
      </w:r>
      <w:r w:rsidR="00066669" w:rsidRPr="00262D73">
        <w:rPr>
          <w:rFonts w:ascii="Arial" w:hAnsi="Arial" w:cs="Arial"/>
        </w:rPr>
        <w:t>ir</w:t>
      </w:r>
      <w:r w:rsidRPr="00262D73">
        <w:rPr>
          <w:rFonts w:ascii="Arial" w:hAnsi="Arial" w:cs="Arial"/>
        </w:rPr>
        <w:t xml:space="preserve"> individual assessment results. The meeting </w:t>
      </w:r>
      <w:r w:rsidR="00066669" w:rsidRPr="00262D73">
        <w:rPr>
          <w:rFonts w:ascii="Arial" w:hAnsi="Arial" w:cs="Arial"/>
        </w:rPr>
        <w:t>sh</w:t>
      </w:r>
      <w:r w:rsidRPr="00262D73">
        <w:rPr>
          <w:rFonts w:ascii="Arial" w:hAnsi="Arial" w:cs="Arial"/>
        </w:rPr>
        <w:t>ould then come up with a consolidat</w:t>
      </w:r>
      <w:r w:rsidR="00066669" w:rsidRPr="00262D73">
        <w:rPr>
          <w:rFonts w:ascii="Arial" w:hAnsi="Arial" w:cs="Arial"/>
        </w:rPr>
        <w:t xml:space="preserve">ion of the individual </w:t>
      </w:r>
      <w:r w:rsidRPr="00262D73">
        <w:rPr>
          <w:rFonts w:ascii="Arial" w:hAnsi="Arial" w:cs="Arial"/>
        </w:rPr>
        <w:t>assessment</w:t>
      </w:r>
      <w:r w:rsidR="00066669" w:rsidRPr="00262D73">
        <w:rPr>
          <w:rFonts w:ascii="Arial" w:hAnsi="Arial" w:cs="Arial"/>
        </w:rPr>
        <w:t>s</w:t>
      </w:r>
      <w:r w:rsidRPr="00262D73">
        <w:rPr>
          <w:rFonts w:ascii="Arial" w:hAnsi="Arial" w:cs="Arial"/>
        </w:rPr>
        <w:t xml:space="preserve"> </w:t>
      </w:r>
      <w:r w:rsidR="00066669" w:rsidRPr="00262D73">
        <w:rPr>
          <w:rFonts w:ascii="Arial" w:hAnsi="Arial" w:cs="Arial"/>
        </w:rPr>
        <w:t xml:space="preserve">to </w:t>
      </w:r>
      <w:r w:rsidRPr="00262D73">
        <w:rPr>
          <w:rFonts w:ascii="Arial" w:hAnsi="Arial" w:cs="Arial"/>
        </w:rPr>
        <w:t xml:space="preserve">inform the proposal development process. </w:t>
      </w:r>
    </w:p>
    <w:p w14:paraId="6650C52F" w14:textId="77777777" w:rsidR="00E30C5D" w:rsidRPr="00262D73" w:rsidRDefault="00DE22B1" w:rsidP="008C6EB5">
      <w:pPr>
        <w:pStyle w:val="ListParagraph"/>
        <w:numPr>
          <w:ilvl w:val="0"/>
          <w:numId w:val="27"/>
        </w:numPr>
        <w:spacing w:before="120" w:after="240"/>
        <w:jc w:val="both"/>
        <w:rPr>
          <w:rFonts w:ascii="Arial" w:hAnsi="Arial" w:cs="Arial"/>
        </w:rPr>
        <w:sectPr w:rsidR="00E30C5D" w:rsidRPr="00262D73" w:rsidSect="004E63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20" w:footer="720" w:gutter="0"/>
          <w:pgNumType w:start="1"/>
          <w:cols w:space="720"/>
        </w:sectPr>
      </w:pPr>
      <w:r w:rsidRPr="00262D73">
        <w:rPr>
          <w:rFonts w:ascii="Arial" w:hAnsi="Arial" w:cs="Arial"/>
        </w:rPr>
        <w:t>Convene a meeting of stakeholders where the form will be introduced and the assessment done together as a team. This process should be led by a facilitator, presumably from the department and/or section that will take a lead in the proposal development process</w:t>
      </w:r>
      <w:r w:rsidR="00066669" w:rsidRPr="00262D73">
        <w:rPr>
          <w:rFonts w:ascii="Arial" w:hAnsi="Arial" w:cs="Arial"/>
        </w:rPr>
        <w:t xml:space="preserve"> or a member of the Management Team</w:t>
      </w:r>
      <w:r w:rsidRPr="00262D73">
        <w:rPr>
          <w:rFonts w:ascii="Arial" w:hAnsi="Arial" w:cs="Arial"/>
        </w:rPr>
        <w:t>.</w:t>
      </w:r>
      <w:r w:rsidR="00066669" w:rsidRPr="00262D73">
        <w:rPr>
          <w:rFonts w:ascii="Arial" w:hAnsi="Arial" w:cs="Arial"/>
        </w:rPr>
        <w:t xml:space="preserve"> </w:t>
      </w:r>
    </w:p>
    <w:p w14:paraId="43A9838D" w14:textId="4439856E" w:rsidR="00E30C5D" w:rsidRPr="00262D73" w:rsidRDefault="00792DDC" w:rsidP="008C6EB5">
      <w:pPr>
        <w:pStyle w:val="Heading2"/>
        <w:spacing w:after="240"/>
        <w:rPr>
          <w:rFonts w:ascii="Arial" w:hAnsi="Arial" w:cs="Arial"/>
          <w:color w:val="auto"/>
          <w:sz w:val="22"/>
          <w:szCs w:val="22"/>
        </w:rPr>
      </w:pPr>
      <w:r w:rsidRPr="00262D73">
        <w:rPr>
          <w:rFonts w:ascii="Arial" w:hAnsi="Arial" w:cs="Arial"/>
          <w:color w:val="auto"/>
          <w:sz w:val="22"/>
          <w:szCs w:val="22"/>
        </w:rPr>
        <w:t xml:space="preserve">Part </w:t>
      </w:r>
      <w:r w:rsidR="009571DC" w:rsidRPr="00262D73">
        <w:rPr>
          <w:rFonts w:ascii="Arial" w:hAnsi="Arial" w:cs="Arial"/>
          <w:color w:val="auto"/>
          <w:sz w:val="22"/>
          <w:szCs w:val="22"/>
        </w:rPr>
        <w:t>2</w:t>
      </w:r>
      <w:r w:rsidRPr="00262D73">
        <w:rPr>
          <w:rFonts w:ascii="Arial" w:hAnsi="Arial" w:cs="Arial"/>
          <w:color w:val="auto"/>
          <w:sz w:val="22"/>
          <w:szCs w:val="22"/>
        </w:rPr>
        <w:t xml:space="preserve">: </w:t>
      </w:r>
      <w:r w:rsidR="00E30C5D" w:rsidRPr="00262D73">
        <w:rPr>
          <w:rFonts w:ascii="Arial" w:hAnsi="Arial" w:cs="Arial"/>
          <w:color w:val="auto"/>
          <w:sz w:val="22"/>
          <w:szCs w:val="22"/>
        </w:rPr>
        <w:t xml:space="preserve">The </w:t>
      </w:r>
      <w:r w:rsidR="003059A5" w:rsidRPr="00262D73">
        <w:rPr>
          <w:rFonts w:ascii="Arial" w:hAnsi="Arial" w:cs="Arial"/>
          <w:color w:val="auto"/>
          <w:sz w:val="22"/>
          <w:szCs w:val="22"/>
        </w:rPr>
        <w:t>S</w:t>
      </w:r>
      <w:r w:rsidR="00E30C5D" w:rsidRPr="00262D73">
        <w:rPr>
          <w:rFonts w:ascii="Arial" w:hAnsi="Arial" w:cs="Arial"/>
          <w:color w:val="auto"/>
          <w:sz w:val="22"/>
          <w:szCs w:val="22"/>
        </w:rPr>
        <w:t>elf</w:t>
      </w:r>
      <w:r w:rsidRPr="00262D73">
        <w:rPr>
          <w:rFonts w:ascii="Arial" w:hAnsi="Arial" w:cs="Arial"/>
          <w:color w:val="auto"/>
          <w:sz w:val="22"/>
          <w:szCs w:val="22"/>
        </w:rPr>
        <w:t xml:space="preserve"> - A</w:t>
      </w:r>
      <w:r w:rsidR="00E30C5D" w:rsidRPr="00262D73">
        <w:rPr>
          <w:rFonts w:ascii="Arial" w:hAnsi="Arial" w:cs="Arial"/>
          <w:color w:val="auto"/>
          <w:sz w:val="22"/>
          <w:szCs w:val="22"/>
        </w:rPr>
        <w:t xml:space="preserve">ssessment </w:t>
      </w:r>
      <w:r w:rsidR="00F5322B">
        <w:rPr>
          <w:rFonts w:ascii="Arial" w:hAnsi="Arial" w:cs="Arial"/>
          <w:color w:val="auto"/>
          <w:sz w:val="22"/>
          <w:szCs w:val="22"/>
        </w:rPr>
        <w:t>T</w:t>
      </w:r>
      <w:r w:rsidR="00E30C5D" w:rsidRPr="00262D73">
        <w:rPr>
          <w:rFonts w:ascii="Arial" w:hAnsi="Arial" w:cs="Arial"/>
          <w:color w:val="auto"/>
          <w:sz w:val="22"/>
          <w:szCs w:val="22"/>
        </w:rPr>
        <w:t xml:space="preserve">ool </w:t>
      </w:r>
    </w:p>
    <w:p w14:paraId="5928A325" w14:textId="77777777" w:rsidR="00792DDC" w:rsidRPr="00262D73" w:rsidRDefault="00792D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Instructions:</w:t>
      </w:r>
    </w:p>
    <w:p w14:paraId="0707A400" w14:textId="77777777" w:rsidR="00792DDC" w:rsidRPr="00262D73" w:rsidRDefault="00792DDC" w:rsidP="008C6EB5">
      <w:pPr>
        <w:pStyle w:val="ListParagraph"/>
        <w:numPr>
          <w:ilvl w:val="0"/>
          <w:numId w:val="28"/>
        </w:numPr>
        <w:suppressAutoHyphens w:val="0"/>
        <w:autoSpaceDE w:val="0"/>
        <w:adjustRightInd w:val="0"/>
        <w:spacing w:after="240"/>
        <w:jc w:val="both"/>
        <w:textAlignment w:val="auto"/>
        <w:rPr>
          <w:rFonts w:ascii="Arial" w:hAnsi="Arial" w:cs="Arial"/>
          <w:lang w:val="en-US"/>
        </w:rPr>
      </w:pPr>
      <w:r w:rsidRPr="00262D73">
        <w:rPr>
          <w:rFonts w:ascii="Arial" w:hAnsi="Arial" w:cs="Arial"/>
          <w:i/>
          <w:iCs/>
          <w:lang w:val="en-US"/>
        </w:rPr>
        <w:t xml:space="preserve">Browse through the Self-Assessment criteria before you begin writing the grant proposal. </w:t>
      </w:r>
      <w:r w:rsidRPr="00262D73">
        <w:rPr>
          <w:rFonts w:ascii="Arial" w:hAnsi="Arial" w:cs="Arial"/>
          <w:lang w:val="en-US"/>
        </w:rPr>
        <w:t>This is a good way to stimulate ideas</w:t>
      </w:r>
      <w:r w:rsidR="00066669" w:rsidRPr="00262D73">
        <w:rPr>
          <w:rFonts w:ascii="Arial" w:hAnsi="Arial" w:cs="Arial"/>
          <w:lang w:val="en-US"/>
        </w:rPr>
        <w:t xml:space="preserve"> and </w:t>
      </w:r>
      <w:r w:rsidRPr="00262D73">
        <w:rPr>
          <w:rFonts w:ascii="Arial" w:hAnsi="Arial" w:cs="Arial"/>
          <w:lang w:val="en-US"/>
        </w:rPr>
        <w:t>organize your thoughts.</w:t>
      </w:r>
    </w:p>
    <w:p w14:paraId="4B2B5A82" w14:textId="527481F8" w:rsidR="005253F5" w:rsidRPr="00262D73" w:rsidRDefault="00792DDC" w:rsidP="008C6EB5">
      <w:pPr>
        <w:pStyle w:val="ListParagraph"/>
        <w:numPr>
          <w:ilvl w:val="0"/>
          <w:numId w:val="28"/>
        </w:numPr>
        <w:suppressAutoHyphens w:val="0"/>
        <w:autoSpaceDE w:val="0"/>
        <w:adjustRightInd w:val="0"/>
        <w:spacing w:before="240" w:after="240"/>
        <w:jc w:val="both"/>
        <w:textAlignment w:val="auto"/>
        <w:rPr>
          <w:rFonts w:ascii="Arial" w:eastAsia="Times New Roman" w:hAnsi="Arial" w:cs="Arial"/>
          <w:b/>
          <w:bCs/>
        </w:rPr>
      </w:pPr>
      <w:r w:rsidRPr="00262D73">
        <w:rPr>
          <w:rFonts w:ascii="Arial" w:hAnsi="Arial" w:cs="Arial"/>
          <w:i/>
          <w:iCs/>
          <w:lang w:val="en-US"/>
        </w:rPr>
        <w:t xml:space="preserve">Score yourself </w:t>
      </w:r>
      <w:r w:rsidR="00753CB9" w:rsidRPr="00262D73">
        <w:rPr>
          <w:rFonts w:ascii="Arial" w:hAnsi="Arial" w:cs="Arial"/>
          <w:i/>
          <w:iCs/>
          <w:lang w:val="en-US"/>
        </w:rPr>
        <w:t>on</w:t>
      </w:r>
      <w:r w:rsidRPr="00262D73">
        <w:rPr>
          <w:rFonts w:ascii="Arial" w:hAnsi="Arial" w:cs="Arial"/>
          <w:i/>
          <w:iCs/>
          <w:lang w:val="en-US"/>
        </w:rPr>
        <w:t xml:space="preserve"> the </w:t>
      </w:r>
      <w:r w:rsidR="001D3725">
        <w:rPr>
          <w:rFonts w:ascii="Arial" w:hAnsi="Arial" w:cs="Arial"/>
          <w:i/>
          <w:iCs/>
          <w:lang w:val="en-US"/>
        </w:rPr>
        <w:t>S</w:t>
      </w:r>
      <w:r w:rsidRPr="00262D73">
        <w:rPr>
          <w:rFonts w:ascii="Arial" w:hAnsi="Arial" w:cs="Arial"/>
          <w:i/>
          <w:iCs/>
          <w:lang w:val="en-US"/>
        </w:rPr>
        <w:t xml:space="preserve">elf - </w:t>
      </w:r>
      <w:r w:rsidR="009053C9">
        <w:rPr>
          <w:rFonts w:ascii="Arial" w:hAnsi="Arial" w:cs="Arial"/>
          <w:i/>
          <w:iCs/>
          <w:lang w:val="en-US"/>
        </w:rPr>
        <w:t>A</w:t>
      </w:r>
      <w:r w:rsidRPr="00262D73">
        <w:rPr>
          <w:rFonts w:ascii="Arial" w:hAnsi="Arial" w:cs="Arial"/>
          <w:i/>
          <w:iCs/>
          <w:lang w:val="en-US"/>
        </w:rPr>
        <w:t xml:space="preserve">ssessment </w:t>
      </w:r>
      <w:r w:rsidR="00F5322B">
        <w:rPr>
          <w:rFonts w:ascii="Arial" w:hAnsi="Arial" w:cs="Arial"/>
          <w:i/>
          <w:iCs/>
          <w:lang w:val="en-US"/>
        </w:rPr>
        <w:t>T</w:t>
      </w:r>
      <w:r w:rsidRPr="00262D73">
        <w:rPr>
          <w:rFonts w:ascii="Arial" w:hAnsi="Arial" w:cs="Arial"/>
          <w:i/>
          <w:iCs/>
          <w:lang w:val="en-US"/>
        </w:rPr>
        <w:t>ool</w:t>
      </w:r>
      <w:r w:rsidRPr="00262D73">
        <w:rPr>
          <w:rFonts w:ascii="Arial" w:hAnsi="Arial" w:cs="Arial"/>
          <w:lang w:val="en-US"/>
        </w:rPr>
        <w:t xml:space="preserve">. For each criterion in the </w:t>
      </w:r>
      <w:r w:rsidRPr="00262D73">
        <w:rPr>
          <w:rFonts w:ascii="Arial" w:hAnsi="Arial" w:cs="Arial"/>
          <w:i/>
          <w:iCs/>
          <w:lang w:val="en-US"/>
        </w:rPr>
        <w:t>Self-Assessment</w:t>
      </w:r>
      <w:r w:rsidRPr="00262D73">
        <w:rPr>
          <w:rFonts w:ascii="Arial" w:hAnsi="Arial" w:cs="Arial"/>
          <w:lang w:val="en-US"/>
        </w:rPr>
        <w:t>, mark the number that you believe best represents your organization</w:t>
      </w:r>
      <w:r w:rsidR="005253F5" w:rsidRPr="00262D73">
        <w:rPr>
          <w:rFonts w:ascii="Arial" w:hAnsi="Arial" w:cs="Arial"/>
          <w:lang w:val="en-US"/>
        </w:rPr>
        <w:t xml:space="preserve"> </w:t>
      </w:r>
      <w:r w:rsidR="00BC52D0" w:rsidRPr="00262D73">
        <w:rPr>
          <w:rFonts w:ascii="Arial" w:hAnsi="Arial" w:cs="Arial"/>
          <w:lang w:val="en-US"/>
        </w:rPr>
        <w:t>as illustrated in the table below:</w:t>
      </w:r>
    </w:p>
    <w:p w14:paraId="593C0424" w14:textId="77777777" w:rsidR="00BC52D0" w:rsidRPr="00262D73" w:rsidRDefault="00BC52D0" w:rsidP="008C6EB5">
      <w:pPr>
        <w:pStyle w:val="ListParagraph"/>
        <w:suppressAutoHyphens w:val="0"/>
        <w:autoSpaceDE w:val="0"/>
        <w:adjustRightInd w:val="0"/>
        <w:spacing w:before="240" w:after="240"/>
        <w:jc w:val="both"/>
        <w:textAlignment w:val="auto"/>
        <w:rPr>
          <w:rFonts w:ascii="Arial" w:eastAsia="Times New Roman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2292"/>
        <w:gridCol w:w="2409"/>
        <w:gridCol w:w="2370"/>
        <w:gridCol w:w="2371"/>
        <w:gridCol w:w="2359"/>
      </w:tblGrid>
      <w:tr w:rsidR="008A552E" w:rsidRPr="00262D73" w14:paraId="1169578B" w14:textId="77777777" w:rsidTr="008A552E">
        <w:tc>
          <w:tcPr>
            <w:tcW w:w="2798" w:type="dxa"/>
            <w:shd w:val="clear" w:color="auto" w:fill="auto"/>
          </w:tcPr>
          <w:p w14:paraId="6E77CDE4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0</w:t>
            </w:r>
          </w:p>
        </w:tc>
        <w:tc>
          <w:tcPr>
            <w:tcW w:w="2798" w:type="dxa"/>
            <w:shd w:val="clear" w:color="auto" w:fill="auto"/>
          </w:tcPr>
          <w:p w14:paraId="0522847D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1</w:t>
            </w:r>
          </w:p>
        </w:tc>
        <w:tc>
          <w:tcPr>
            <w:tcW w:w="2798" w:type="dxa"/>
            <w:shd w:val="clear" w:color="auto" w:fill="auto"/>
          </w:tcPr>
          <w:p w14:paraId="18416F2D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</w:t>
            </w:r>
          </w:p>
        </w:tc>
        <w:tc>
          <w:tcPr>
            <w:tcW w:w="2798" w:type="dxa"/>
            <w:shd w:val="clear" w:color="auto" w:fill="auto"/>
          </w:tcPr>
          <w:p w14:paraId="2152DAEE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14:paraId="02A59E2D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4</w:t>
            </w:r>
          </w:p>
        </w:tc>
        <w:tc>
          <w:tcPr>
            <w:tcW w:w="2799" w:type="dxa"/>
            <w:shd w:val="clear" w:color="auto" w:fill="auto"/>
          </w:tcPr>
          <w:p w14:paraId="26B1E34A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5</w:t>
            </w:r>
          </w:p>
        </w:tc>
      </w:tr>
      <w:tr w:rsidR="008A552E" w:rsidRPr="00262D73" w14:paraId="2B51D9D4" w14:textId="77777777" w:rsidTr="008A552E">
        <w:tc>
          <w:tcPr>
            <w:tcW w:w="2798" w:type="dxa"/>
            <w:shd w:val="clear" w:color="auto" w:fill="auto"/>
          </w:tcPr>
          <w:p w14:paraId="115028D2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  <w:b/>
              </w:rPr>
            </w:pPr>
            <w:r w:rsidRPr="00262D73">
              <w:rPr>
                <w:rFonts w:ascii="Arial" w:hAnsi="Arial" w:cs="Arial"/>
                <w:b/>
              </w:rPr>
              <w:t>None</w:t>
            </w:r>
          </w:p>
          <w:p w14:paraId="4B3AB20B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  <w:b/>
              </w:rPr>
            </w:pPr>
          </w:p>
          <w:p w14:paraId="25CD1ADA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The CSO has not started</w:t>
            </w:r>
          </w:p>
        </w:tc>
        <w:tc>
          <w:tcPr>
            <w:tcW w:w="2798" w:type="dxa"/>
            <w:shd w:val="clear" w:color="auto" w:fill="auto"/>
          </w:tcPr>
          <w:p w14:paraId="488BE247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  <w:b/>
                <w:i/>
              </w:rPr>
            </w:pPr>
            <w:r w:rsidRPr="00262D73">
              <w:rPr>
                <w:rFonts w:ascii="Arial" w:hAnsi="Arial" w:cs="Arial"/>
                <w:b/>
              </w:rPr>
              <w:t>New or emerging</w:t>
            </w:r>
          </w:p>
          <w:p w14:paraId="3974A9C4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This is a new area. The CSO has just started to think about this issue</w:t>
            </w:r>
          </w:p>
        </w:tc>
        <w:tc>
          <w:tcPr>
            <w:tcW w:w="2798" w:type="dxa"/>
            <w:shd w:val="clear" w:color="auto" w:fill="auto"/>
          </w:tcPr>
          <w:p w14:paraId="4BA1943A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  <w:b/>
              </w:rPr>
              <w:t>Early stages of development</w:t>
            </w:r>
          </w:p>
          <w:p w14:paraId="10C04E9D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The C</w:t>
            </w:r>
            <w:r w:rsidR="00EB3344" w:rsidRPr="00262D73">
              <w:rPr>
                <w:rFonts w:ascii="Arial" w:hAnsi="Arial" w:cs="Arial"/>
              </w:rPr>
              <w:t>SO</w:t>
            </w:r>
            <w:r w:rsidRPr="00262D73">
              <w:rPr>
                <w:rFonts w:ascii="Arial" w:hAnsi="Arial" w:cs="Arial"/>
              </w:rPr>
              <w:t xml:space="preserve"> has taken its first steps on this area and has put in place some systems</w:t>
            </w:r>
          </w:p>
        </w:tc>
        <w:tc>
          <w:tcPr>
            <w:tcW w:w="2798" w:type="dxa"/>
            <w:shd w:val="clear" w:color="auto" w:fill="auto"/>
          </w:tcPr>
          <w:p w14:paraId="3C9492D6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  <w:b/>
              </w:rPr>
              <w:t>Good enough or advancing</w:t>
            </w:r>
          </w:p>
          <w:p w14:paraId="2AD1DF41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The CSO has good enough performance in many aspects of this area. However, there are still important gaps to resolve</w:t>
            </w:r>
          </w:p>
        </w:tc>
        <w:tc>
          <w:tcPr>
            <w:tcW w:w="2799" w:type="dxa"/>
            <w:shd w:val="clear" w:color="auto" w:fill="auto"/>
          </w:tcPr>
          <w:p w14:paraId="506E8D57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  <w:b/>
                <w:i/>
              </w:rPr>
            </w:pPr>
            <w:r w:rsidRPr="00262D73">
              <w:rPr>
                <w:rFonts w:ascii="Arial" w:hAnsi="Arial" w:cs="Arial"/>
                <w:b/>
              </w:rPr>
              <w:t>Well developed</w:t>
            </w:r>
          </w:p>
          <w:p w14:paraId="3C311C72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There is very good performance in this area. However, there are still a few less important gaps</w:t>
            </w:r>
          </w:p>
        </w:tc>
        <w:tc>
          <w:tcPr>
            <w:tcW w:w="2799" w:type="dxa"/>
            <w:shd w:val="clear" w:color="auto" w:fill="auto"/>
          </w:tcPr>
          <w:p w14:paraId="431D1316" w14:textId="77777777" w:rsidR="001D31B0" w:rsidRPr="00262D73" w:rsidRDefault="001D31B0" w:rsidP="008C6EB5">
            <w:pPr>
              <w:spacing w:after="24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  <w:b/>
                <w:bCs/>
              </w:rPr>
              <w:t>Fully mature or excellent</w:t>
            </w:r>
          </w:p>
          <w:p w14:paraId="4D720C62" w14:textId="77777777" w:rsidR="001D31B0" w:rsidRPr="00262D73" w:rsidRDefault="001D31B0" w:rsidP="008C6EB5">
            <w:pPr>
              <w:pStyle w:val="ListParagraph"/>
              <w:suppressAutoHyphens w:val="0"/>
              <w:autoSpaceDE w:val="0"/>
              <w:spacing w:before="120" w:after="240"/>
              <w:ind w:left="0"/>
              <w:jc w:val="center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Fully meets all standards on this area. The organisation is looked to by others as a ‘model’ in this area</w:t>
            </w:r>
          </w:p>
        </w:tc>
      </w:tr>
    </w:tbl>
    <w:p w14:paraId="7E1E65C4" w14:textId="77777777" w:rsidR="00BC52D0" w:rsidRPr="00262D73" w:rsidRDefault="00BC52D0" w:rsidP="008C6EB5">
      <w:pPr>
        <w:suppressAutoHyphens w:val="0"/>
        <w:autoSpaceDE w:val="0"/>
        <w:adjustRightInd w:val="0"/>
        <w:spacing w:before="240" w:after="240"/>
        <w:ind w:left="360"/>
        <w:jc w:val="both"/>
        <w:textAlignment w:val="auto"/>
        <w:rPr>
          <w:rFonts w:ascii="Arial" w:eastAsia="Times New Roman" w:hAnsi="Arial" w:cs="Arial"/>
          <w:b/>
          <w:bCs/>
        </w:rPr>
      </w:pPr>
    </w:p>
    <w:p w14:paraId="6F33028B" w14:textId="77777777" w:rsidR="005253F5" w:rsidRPr="00262D73" w:rsidRDefault="00753CB9" w:rsidP="008C6EB5">
      <w:pPr>
        <w:pStyle w:val="ListParagraph"/>
        <w:numPr>
          <w:ilvl w:val="0"/>
          <w:numId w:val="28"/>
        </w:numPr>
        <w:suppressAutoHyphens w:val="0"/>
        <w:autoSpaceDE w:val="0"/>
        <w:adjustRightInd w:val="0"/>
        <w:spacing w:before="240" w:after="240"/>
        <w:textAlignment w:val="auto"/>
        <w:rPr>
          <w:rFonts w:ascii="Arial" w:hAnsi="Arial" w:cs="Arial"/>
          <w:lang w:val="en-US"/>
        </w:rPr>
      </w:pPr>
      <w:r w:rsidRPr="00262D73">
        <w:rPr>
          <w:rFonts w:ascii="Arial" w:hAnsi="Arial" w:cs="Arial"/>
          <w:i/>
          <w:iCs/>
          <w:lang w:val="en-US"/>
        </w:rPr>
        <w:t>Explain your score and how you can address/build on your assessment in the column marked Explanatory Notes</w:t>
      </w:r>
      <w:r w:rsidR="005253F5" w:rsidRPr="00262D73">
        <w:rPr>
          <w:rFonts w:ascii="Arial" w:hAnsi="Arial" w:cs="Arial"/>
          <w:lang w:val="en-US"/>
        </w:rPr>
        <w:t>.</w:t>
      </w:r>
    </w:p>
    <w:p w14:paraId="12F56F88" w14:textId="77777777" w:rsidR="00E50B69" w:rsidRPr="00262D73" w:rsidRDefault="00E50B69" w:rsidP="008C6EB5">
      <w:pPr>
        <w:suppressAutoHyphens w:val="0"/>
        <w:autoSpaceDE w:val="0"/>
        <w:adjustRightInd w:val="0"/>
        <w:spacing w:before="240" w:after="240"/>
        <w:jc w:val="both"/>
        <w:textAlignment w:val="auto"/>
        <w:rPr>
          <w:rFonts w:ascii="Arial" w:eastAsia="Times New Roman" w:hAnsi="Arial" w:cs="Arial"/>
          <w:b/>
          <w:bCs/>
        </w:rPr>
      </w:pPr>
    </w:p>
    <w:p w14:paraId="6CC47092" w14:textId="77777777" w:rsidR="0034319C" w:rsidRPr="00262D73" w:rsidRDefault="0034319C" w:rsidP="008C6EB5">
      <w:pPr>
        <w:suppressAutoHyphens w:val="0"/>
        <w:autoSpaceDE w:val="0"/>
        <w:adjustRightInd w:val="0"/>
        <w:spacing w:before="240" w:after="240"/>
        <w:jc w:val="both"/>
        <w:textAlignment w:val="auto"/>
        <w:rPr>
          <w:rFonts w:ascii="Arial" w:eastAsia="Times New Roman" w:hAnsi="Arial" w:cs="Arial"/>
          <w:b/>
          <w:bCs/>
        </w:rPr>
      </w:pPr>
    </w:p>
    <w:p w14:paraId="471F8BC6" w14:textId="77777777" w:rsidR="0034319C" w:rsidRPr="00262D73" w:rsidRDefault="0034319C" w:rsidP="008C6EB5">
      <w:pPr>
        <w:suppressAutoHyphens w:val="0"/>
        <w:autoSpaceDE w:val="0"/>
        <w:adjustRightInd w:val="0"/>
        <w:spacing w:before="240" w:after="240"/>
        <w:jc w:val="both"/>
        <w:textAlignment w:val="auto"/>
        <w:rPr>
          <w:rFonts w:ascii="Arial" w:eastAsia="Times New Roman" w:hAnsi="Arial" w:cs="Arial"/>
          <w:b/>
          <w:bCs/>
        </w:rPr>
      </w:pPr>
    </w:p>
    <w:p w14:paraId="2041F2CA" w14:textId="77777777" w:rsidR="00510A50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2.1</w:t>
      </w:r>
      <w:r w:rsidRPr="00262D73">
        <w:rPr>
          <w:rFonts w:ascii="Arial" w:eastAsia="Times New Roman" w:hAnsi="Arial" w:cs="Arial"/>
          <w:b/>
          <w:bCs/>
        </w:rPr>
        <w:tab/>
      </w:r>
      <w:r w:rsidR="00510A50" w:rsidRPr="00262D73">
        <w:rPr>
          <w:rFonts w:ascii="Arial" w:eastAsia="Times New Roman" w:hAnsi="Arial" w:cs="Arial"/>
          <w:b/>
          <w:bCs/>
        </w:rPr>
        <w:t>Governance and Organizational Structure</w:t>
      </w:r>
      <w:r w:rsidR="00FE23A7" w:rsidRPr="00262D73">
        <w:rPr>
          <w:rFonts w:ascii="Arial" w:eastAsia="Times New Roman" w:hAnsi="Arial" w:cs="Arial"/>
          <w:b/>
          <w:bCs/>
        </w:rPr>
        <w:t>/Institutional governance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5E1264" w:rsidRPr="00262D73" w14:paraId="190251D7" w14:textId="77777777" w:rsidTr="00057A26">
        <w:tc>
          <w:tcPr>
            <w:tcW w:w="900" w:type="dxa"/>
            <w:shd w:val="clear" w:color="auto" w:fill="auto"/>
          </w:tcPr>
          <w:p w14:paraId="1D0BEA47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6D2776C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1E050AC9" w14:textId="2CC4A8FE" w:rsidR="005E1264" w:rsidRPr="00262D73" w:rsidRDefault="005E1264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57A26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427B8DF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5E1264" w:rsidRPr="00262D73" w14:paraId="1DDB18EC" w14:textId="77777777" w:rsidTr="005E1264">
        <w:tc>
          <w:tcPr>
            <w:tcW w:w="900" w:type="dxa"/>
            <w:shd w:val="clear" w:color="auto" w:fill="auto"/>
          </w:tcPr>
          <w:p w14:paraId="090A6A6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2.1.1</w:t>
            </w:r>
          </w:p>
        </w:tc>
        <w:tc>
          <w:tcPr>
            <w:tcW w:w="5580" w:type="dxa"/>
            <w:shd w:val="clear" w:color="auto" w:fill="auto"/>
          </w:tcPr>
          <w:p w14:paraId="6FA13F0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a Board and/or Governance Body</w:t>
            </w:r>
          </w:p>
        </w:tc>
        <w:tc>
          <w:tcPr>
            <w:tcW w:w="738" w:type="dxa"/>
          </w:tcPr>
          <w:p w14:paraId="20EC56CD" w14:textId="261DAD6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7FB8CD8" w14:textId="394ED91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856EED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A15AD0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C9C009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7CEB3C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FD307B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4CC58BBB" w14:textId="77777777" w:rsidTr="005E1264">
        <w:tc>
          <w:tcPr>
            <w:tcW w:w="900" w:type="dxa"/>
            <w:shd w:val="clear" w:color="auto" w:fill="auto"/>
          </w:tcPr>
          <w:p w14:paraId="7957E6B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2.1.2</w:t>
            </w:r>
          </w:p>
        </w:tc>
        <w:tc>
          <w:tcPr>
            <w:tcW w:w="5580" w:type="dxa"/>
            <w:shd w:val="clear" w:color="auto" w:fill="auto"/>
          </w:tcPr>
          <w:p w14:paraId="3C3B7B5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the Board and/or Governance Body have committees</w:t>
            </w:r>
          </w:p>
        </w:tc>
        <w:tc>
          <w:tcPr>
            <w:tcW w:w="738" w:type="dxa"/>
          </w:tcPr>
          <w:p w14:paraId="6CC6AB59" w14:textId="2D79343E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0F75F31" w14:textId="25CAB6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D0BC98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83FC52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17BDD2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7DF4B6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C5B7C8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597490F6" w14:textId="77777777" w:rsidTr="005E1264">
        <w:tc>
          <w:tcPr>
            <w:tcW w:w="900" w:type="dxa"/>
            <w:shd w:val="clear" w:color="auto" w:fill="auto"/>
          </w:tcPr>
          <w:p w14:paraId="518E575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2.1.3</w:t>
            </w:r>
          </w:p>
        </w:tc>
        <w:tc>
          <w:tcPr>
            <w:tcW w:w="5580" w:type="dxa"/>
            <w:shd w:val="clear" w:color="auto" w:fill="auto"/>
          </w:tcPr>
          <w:p w14:paraId="5CBA1067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Are the Board and committees functional</w:t>
            </w:r>
          </w:p>
        </w:tc>
        <w:tc>
          <w:tcPr>
            <w:tcW w:w="738" w:type="dxa"/>
          </w:tcPr>
          <w:p w14:paraId="05F9B736" w14:textId="2564BE59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9143128" w14:textId="1CA87769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6AEC16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93E0ED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CCB3A9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B92DA4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BCD2E4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3A048271" w14:textId="77777777" w:rsidTr="005E1264">
        <w:tc>
          <w:tcPr>
            <w:tcW w:w="900" w:type="dxa"/>
            <w:shd w:val="clear" w:color="auto" w:fill="auto"/>
          </w:tcPr>
          <w:p w14:paraId="67EA184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2.1.4</w:t>
            </w:r>
          </w:p>
        </w:tc>
        <w:tc>
          <w:tcPr>
            <w:tcW w:w="5580" w:type="dxa"/>
            <w:shd w:val="clear" w:color="auto" w:fill="auto"/>
          </w:tcPr>
          <w:p w14:paraId="1AB2B07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a clear organizational structure</w:t>
            </w:r>
          </w:p>
        </w:tc>
        <w:tc>
          <w:tcPr>
            <w:tcW w:w="738" w:type="dxa"/>
          </w:tcPr>
          <w:p w14:paraId="1FA96459" w14:textId="6DC36FC8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427A58F" w14:textId="57F651B5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00735D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FAA541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46923BD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08CEFC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9D7E1F7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37734CE2" w14:textId="77777777" w:rsidTr="005E1264">
        <w:tc>
          <w:tcPr>
            <w:tcW w:w="900" w:type="dxa"/>
            <w:shd w:val="clear" w:color="auto" w:fill="auto"/>
          </w:tcPr>
          <w:p w14:paraId="5A0D0E5A" w14:textId="55485069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2.1.5</w:t>
            </w:r>
          </w:p>
        </w:tc>
        <w:tc>
          <w:tcPr>
            <w:tcW w:w="5580" w:type="dxa"/>
            <w:shd w:val="clear" w:color="auto" w:fill="auto"/>
          </w:tcPr>
          <w:p w14:paraId="41EC82B7" w14:textId="023138C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Are all the positions in the Board and committees filled?</w:t>
            </w:r>
          </w:p>
        </w:tc>
        <w:tc>
          <w:tcPr>
            <w:tcW w:w="738" w:type="dxa"/>
          </w:tcPr>
          <w:p w14:paraId="59BBE97F" w14:textId="698E1E8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95F6F2A" w14:textId="407B6AC5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D38591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5BE1E4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99D0EC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94C682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3441F5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5C5E3CF4" w14:textId="77777777" w:rsidTr="005E1264">
        <w:tc>
          <w:tcPr>
            <w:tcW w:w="900" w:type="dxa"/>
            <w:shd w:val="clear" w:color="auto" w:fill="auto"/>
          </w:tcPr>
          <w:p w14:paraId="71CADA01" w14:textId="0A9823E4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2.1.6</w:t>
            </w:r>
          </w:p>
        </w:tc>
        <w:tc>
          <w:tcPr>
            <w:tcW w:w="5580" w:type="dxa"/>
            <w:shd w:val="clear" w:color="auto" w:fill="auto"/>
          </w:tcPr>
          <w:p w14:paraId="0E1A3EF2" w14:textId="138C625A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Is there a gender balanced  composition of the board and committees</w:t>
            </w:r>
          </w:p>
        </w:tc>
        <w:tc>
          <w:tcPr>
            <w:tcW w:w="738" w:type="dxa"/>
          </w:tcPr>
          <w:p w14:paraId="3A0EFBB9" w14:textId="00CD8B4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FED70A7" w14:textId="18F9967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3078CFC" w14:textId="7B307A31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3B882FB" w14:textId="0A3D1251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8858C28" w14:textId="7D90ED68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65EC47C" w14:textId="41E85A8B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CA4766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36935E02" w14:textId="77777777" w:rsidTr="005E1264">
        <w:tc>
          <w:tcPr>
            <w:tcW w:w="900" w:type="dxa"/>
            <w:shd w:val="clear" w:color="auto" w:fill="auto"/>
          </w:tcPr>
          <w:p w14:paraId="5D5952BE" w14:textId="0CFCACE3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2.1.7</w:t>
            </w:r>
          </w:p>
        </w:tc>
        <w:tc>
          <w:tcPr>
            <w:tcW w:w="5580" w:type="dxa"/>
            <w:shd w:val="clear" w:color="auto" w:fill="auto"/>
          </w:tcPr>
          <w:p w14:paraId="46C8184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the organization have adequate systems and structures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governance, human resource management and development, financial management, procurement)</w:t>
            </w:r>
          </w:p>
        </w:tc>
        <w:tc>
          <w:tcPr>
            <w:tcW w:w="738" w:type="dxa"/>
          </w:tcPr>
          <w:p w14:paraId="67430874" w14:textId="156C92C4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558C3DA" w14:textId="6BDBB88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95E241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B9A578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B1D789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4A9087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3B6602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43F70F28" w14:textId="77777777" w:rsidTr="00057A26">
        <w:tc>
          <w:tcPr>
            <w:tcW w:w="900" w:type="dxa"/>
            <w:shd w:val="clear" w:color="auto" w:fill="auto"/>
          </w:tcPr>
          <w:p w14:paraId="4E8A423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291B7A32" w14:textId="11A83C4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1E2BA2D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0B11C67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780D4227" w14:textId="77777777" w:rsidR="00E30C5D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2.2</w:t>
      </w:r>
      <w:r w:rsidRPr="00262D73">
        <w:rPr>
          <w:rFonts w:ascii="Arial" w:eastAsia="Times New Roman" w:hAnsi="Arial" w:cs="Arial"/>
          <w:b/>
          <w:bCs/>
        </w:rPr>
        <w:tab/>
      </w:r>
      <w:r w:rsidR="005253F5" w:rsidRPr="00262D73">
        <w:rPr>
          <w:rFonts w:ascii="Arial" w:eastAsia="Times New Roman" w:hAnsi="Arial" w:cs="Arial"/>
          <w:b/>
          <w:bCs/>
        </w:rPr>
        <w:t>O</w:t>
      </w:r>
      <w:r w:rsidR="00E30C5D" w:rsidRPr="00262D73">
        <w:rPr>
          <w:rFonts w:ascii="Arial" w:eastAsia="Times New Roman" w:hAnsi="Arial" w:cs="Arial"/>
          <w:b/>
          <w:bCs/>
        </w:rPr>
        <w:t xml:space="preserve">rganisation’s </w:t>
      </w:r>
      <w:r w:rsidR="005253F5" w:rsidRPr="00262D73">
        <w:rPr>
          <w:rFonts w:ascii="Arial" w:eastAsia="Times New Roman" w:hAnsi="Arial" w:cs="Arial"/>
          <w:b/>
          <w:bCs/>
        </w:rPr>
        <w:t>V</w:t>
      </w:r>
      <w:r w:rsidR="00792DDC" w:rsidRPr="00262D73">
        <w:rPr>
          <w:rFonts w:ascii="Arial" w:eastAsia="Times New Roman" w:hAnsi="Arial" w:cs="Arial"/>
          <w:b/>
          <w:bCs/>
        </w:rPr>
        <w:t>ision</w:t>
      </w:r>
      <w:r w:rsidR="006E56AD" w:rsidRPr="00262D73">
        <w:rPr>
          <w:rFonts w:ascii="Arial" w:eastAsia="Times New Roman" w:hAnsi="Arial" w:cs="Arial"/>
          <w:b/>
          <w:bCs/>
        </w:rPr>
        <w:t xml:space="preserve"> and</w:t>
      </w:r>
      <w:r w:rsidR="00792DDC" w:rsidRPr="00262D73">
        <w:rPr>
          <w:rFonts w:ascii="Arial" w:eastAsia="Times New Roman" w:hAnsi="Arial" w:cs="Arial"/>
          <w:b/>
          <w:bCs/>
        </w:rPr>
        <w:t xml:space="preserve"> </w:t>
      </w:r>
      <w:r w:rsidR="005253F5" w:rsidRPr="00262D73">
        <w:rPr>
          <w:rFonts w:ascii="Arial" w:eastAsia="Times New Roman" w:hAnsi="Arial" w:cs="Arial"/>
          <w:b/>
          <w:bCs/>
        </w:rPr>
        <w:t>M</w:t>
      </w:r>
      <w:r w:rsidR="00792DDC" w:rsidRPr="00262D73">
        <w:rPr>
          <w:rFonts w:ascii="Arial" w:eastAsia="Times New Roman" w:hAnsi="Arial" w:cs="Arial"/>
          <w:b/>
          <w:bCs/>
        </w:rPr>
        <w:t>ission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5E1264" w:rsidRPr="00262D73" w14:paraId="58C0AAAA" w14:textId="77777777" w:rsidTr="00057A26">
        <w:tc>
          <w:tcPr>
            <w:tcW w:w="900" w:type="dxa"/>
            <w:shd w:val="clear" w:color="auto" w:fill="auto"/>
          </w:tcPr>
          <w:p w14:paraId="2FAFBD1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03F5FCF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0EF74364" w14:textId="224AFAE0" w:rsidR="005E1264" w:rsidRPr="00262D73" w:rsidRDefault="005E1264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3EE0FFC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5E1264" w:rsidRPr="00262D73" w14:paraId="6821802E" w14:textId="77777777" w:rsidTr="005E1264">
        <w:tc>
          <w:tcPr>
            <w:tcW w:w="900" w:type="dxa"/>
            <w:shd w:val="clear" w:color="auto" w:fill="auto"/>
          </w:tcPr>
          <w:p w14:paraId="726018E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2.2.1</w:t>
            </w:r>
          </w:p>
        </w:tc>
        <w:tc>
          <w:tcPr>
            <w:tcW w:w="5580" w:type="dxa"/>
            <w:shd w:val="clear" w:color="auto" w:fill="auto"/>
          </w:tcPr>
          <w:p w14:paraId="6BA7DA90" w14:textId="5EC9FF4E" w:rsidR="005E1264" w:rsidRPr="00262D73" w:rsidRDefault="005E1264" w:rsidP="008C6EB5">
            <w:pPr>
              <w:pStyle w:val="CommentTex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262D73">
              <w:rPr>
                <w:rFonts w:ascii="Arial" w:hAnsi="Arial" w:cs="Arial"/>
                <w:sz w:val="22"/>
                <w:szCs w:val="22"/>
              </w:rPr>
              <w:t xml:space="preserve">Does your organization have a vision and mission statement? </w:t>
            </w:r>
          </w:p>
        </w:tc>
        <w:tc>
          <w:tcPr>
            <w:tcW w:w="738" w:type="dxa"/>
          </w:tcPr>
          <w:p w14:paraId="79E284E4" w14:textId="7C75BA0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178AA58" w14:textId="2A898C9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D2BB85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14B378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D9CD9D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55D79ED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E1B4B3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14FD26F3" w14:textId="77777777" w:rsidTr="005E1264">
        <w:tc>
          <w:tcPr>
            <w:tcW w:w="900" w:type="dxa"/>
            <w:shd w:val="clear" w:color="auto" w:fill="auto"/>
          </w:tcPr>
          <w:p w14:paraId="56752B92" w14:textId="2EA80965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2.2.2</w:t>
            </w:r>
          </w:p>
        </w:tc>
        <w:tc>
          <w:tcPr>
            <w:tcW w:w="5580" w:type="dxa"/>
            <w:shd w:val="clear" w:color="auto" w:fill="auto"/>
          </w:tcPr>
          <w:p w14:paraId="68156C4F" w14:textId="5A550A9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Are the vision and mission statements used to set priorities?</w:t>
            </w:r>
          </w:p>
        </w:tc>
        <w:tc>
          <w:tcPr>
            <w:tcW w:w="738" w:type="dxa"/>
          </w:tcPr>
          <w:p w14:paraId="66FCDAEC" w14:textId="4D82392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8E8FE99" w14:textId="02112674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D7BFCA3" w14:textId="68FC8C7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897D6E0" w14:textId="3A0923B0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41B2B29" w14:textId="0B426FFB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153B14B" w14:textId="5239242B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2C5453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0950910F" w14:textId="77777777" w:rsidTr="005E1264">
        <w:tc>
          <w:tcPr>
            <w:tcW w:w="900" w:type="dxa"/>
            <w:shd w:val="clear" w:color="auto" w:fill="auto"/>
          </w:tcPr>
          <w:p w14:paraId="318776C5" w14:textId="6E0AD33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2.2.3</w:t>
            </w:r>
          </w:p>
        </w:tc>
        <w:tc>
          <w:tcPr>
            <w:tcW w:w="5580" w:type="dxa"/>
            <w:shd w:val="clear" w:color="auto" w:fill="auto"/>
          </w:tcPr>
          <w:p w14:paraId="34E4291A" w14:textId="5F24A896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the organization review the vision mission statements in conjunction with strategic and/or operational planning?</w:t>
            </w:r>
          </w:p>
        </w:tc>
        <w:tc>
          <w:tcPr>
            <w:tcW w:w="738" w:type="dxa"/>
          </w:tcPr>
          <w:p w14:paraId="5769059D" w14:textId="39305ECC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0099380" w14:textId="0D678514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A6C732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D8AC7A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01B4BA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2333A8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258877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02B4C71A" w14:textId="77777777" w:rsidTr="00057A26">
        <w:tc>
          <w:tcPr>
            <w:tcW w:w="900" w:type="dxa"/>
            <w:shd w:val="clear" w:color="auto" w:fill="auto"/>
          </w:tcPr>
          <w:p w14:paraId="72D996D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207D486C" w14:textId="73093E76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01500A4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76A67A9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6BB8D86D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2D53CB8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6C46F2FB" w14:textId="77777777" w:rsidR="005253F5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2.3</w:t>
      </w:r>
      <w:r w:rsidRPr="00262D73">
        <w:rPr>
          <w:rFonts w:ascii="Arial" w:eastAsia="Times New Roman" w:hAnsi="Arial" w:cs="Arial"/>
          <w:b/>
          <w:bCs/>
        </w:rPr>
        <w:tab/>
      </w:r>
      <w:r w:rsidR="003E34A5" w:rsidRPr="00262D73">
        <w:rPr>
          <w:rFonts w:ascii="Arial" w:eastAsia="Times New Roman" w:hAnsi="Arial" w:cs="Arial"/>
          <w:b/>
          <w:bCs/>
        </w:rPr>
        <w:t>Problem Area</w:t>
      </w:r>
      <w:r w:rsidR="006E56AD" w:rsidRPr="00262D73">
        <w:rPr>
          <w:rFonts w:ascii="Arial" w:eastAsia="Times New Roman" w:hAnsi="Arial" w:cs="Arial"/>
          <w:b/>
          <w:bCs/>
        </w:rPr>
        <w:t xml:space="preserve"> and Objectives of the Funding Opportunity</w:t>
      </w:r>
      <w:r w:rsidR="0015492C" w:rsidRPr="00262D73">
        <w:rPr>
          <w:rFonts w:ascii="Arial" w:eastAsia="Times New Roman" w:hAnsi="Arial" w:cs="Arial"/>
          <w:b/>
          <w:bCs/>
        </w:rPr>
        <w:t>/ strategic alignment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5E1264" w:rsidRPr="00262D73" w14:paraId="3BDE46B2" w14:textId="77777777" w:rsidTr="00057A26">
        <w:tc>
          <w:tcPr>
            <w:tcW w:w="900" w:type="dxa"/>
            <w:shd w:val="clear" w:color="auto" w:fill="auto"/>
          </w:tcPr>
          <w:p w14:paraId="78E46C6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6E1FF83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5B818056" w14:textId="0076BA4D" w:rsidR="005E1264" w:rsidRPr="00262D73" w:rsidRDefault="005E1264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12254BE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5E1264" w:rsidRPr="00262D73" w14:paraId="40131EAB" w14:textId="77777777" w:rsidTr="005E1264">
        <w:tc>
          <w:tcPr>
            <w:tcW w:w="900" w:type="dxa"/>
            <w:shd w:val="clear" w:color="auto" w:fill="auto"/>
          </w:tcPr>
          <w:p w14:paraId="594AE9B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2.3.1</w:t>
            </w:r>
          </w:p>
        </w:tc>
        <w:tc>
          <w:tcPr>
            <w:tcW w:w="5580" w:type="dxa"/>
            <w:shd w:val="clear" w:color="auto" w:fill="auto"/>
          </w:tcPr>
          <w:p w14:paraId="29F4DD2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 xml:space="preserve">Does your strategic direction/objectives fit into the funder/grant facility </w:t>
            </w:r>
          </w:p>
        </w:tc>
        <w:tc>
          <w:tcPr>
            <w:tcW w:w="738" w:type="dxa"/>
          </w:tcPr>
          <w:p w14:paraId="1B72401F" w14:textId="5A6851C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1D532E8" w14:textId="534865B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B0EACE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D0CADE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A7769E7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226A29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F38C60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3DB0BD0F" w14:textId="77777777" w:rsidTr="005E1264">
        <w:tc>
          <w:tcPr>
            <w:tcW w:w="900" w:type="dxa"/>
            <w:shd w:val="clear" w:color="auto" w:fill="auto"/>
          </w:tcPr>
          <w:p w14:paraId="53D46C9B" w14:textId="6EFC1F32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2.3.2</w:t>
            </w:r>
          </w:p>
        </w:tc>
        <w:tc>
          <w:tcPr>
            <w:tcW w:w="5580" w:type="dxa"/>
            <w:shd w:val="clear" w:color="auto" w:fill="auto"/>
          </w:tcPr>
          <w:p w14:paraId="175749D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 xml:space="preserve">Are the objectives of the Call within the mandate of your organization? </w:t>
            </w:r>
          </w:p>
        </w:tc>
        <w:tc>
          <w:tcPr>
            <w:tcW w:w="738" w:type="dxa"/>
          </w:tcPr>
          <w:p w14:paraId="2D5CEF96" w14:textId="7004AD3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AB91E58" w14:textId="0912B2AB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ACDC9E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3C72B4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AD55CB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6531C0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D67AEF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54AF53C3" w14:textId="77777777" w:rsidTr="00057A26">
        <w:tc>
          <w:tcPr>
            <w:tcW w:w="900" w:type="dxa"/>
            <w:shd w:val="clear" w:color="auto" w:fill="auto"/>
          </w:tcPr>
          <w:p w14:paraId="4051B54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19A3390F" w14:textId="61602070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25D0C20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</w:tc>
      </w:tr>
    </w:tbl>
    <w:p w14:paraId="652D50E8" w14:textId="77777777" w:rsidR="00A079A8" w:rsidRPr="00262D73" w:rsidRDefault="00A079A8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1685B1CB" w14:textId="77777777" w:rsidR="006E56AD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2.4</w:t>
      </w:r>
      <w:r w:rsidRPr="00262D73">
        <w:rPr>
          <w:rFonts w:ascii="Arial" w:eastAsia="Times New Roman" w:hAnsi="Arial" w:cs="Arial"/>
          <w:b/>
          <w:bCs/>
        </w:rPr>
        <w:tab/>
      </w:r>
      <w:r w:rsidR="00B46D7D" w:rsidRPr="00262D73">
        <w:rPr>
          <w:rFonts w:ascii="Arial" w:eastAsia="Times New Roman" w:hAnsi="Arial" w:cs="Arial"/>
          <w:b/>
          <w:bCs/>
        </w:rPr>
        <w:t>Constituency and Link with Communitie</w:t>
      </w:r>
      <w:r w:rsidR="0034319C" w:rsidRPr="00262D73">
        <w:rPr>
          <w:rFonts w:ascii="Arial" w:eastAsia="Times New Roman" w:hAnsi="Arial" w:cs="Arial"/>
          <w:b/>
          <w:bCs/>
        </w:rPr>
        <w:t>s/P</w:t>
      </w:r>
      <w:r w:rsidR="0015492C" w:rsidRPr="00262D73">
        <w:rPr>
          <w:rFonts w:ascii="Arial" w:eastAsia="Times New Roman" w:hAnsi="Arial" w:cs="Arial"/>
          <w:b/>
          <w:bCs/>
        </w:rPr>
        <w:t>rogramming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5E1264" w:rsidRPr="00262D73" w14:paraId="76A1BA1E" w14:textId="77777777" w:rsidTr="00057A26">
        <w:tc>
          <w:tcPr>
            <w:tcW w:w="900" w:type="dxa"/>
            <w:shd w:val="clear" w:color="auto" w:fill="auto"/>
          </w:tcPr>
          <w:p w14:paraId="2202869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55F26AD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4FFA3424" w14:textId="132E9BC8" w:rsidR="005E1264" w:rsidRPr="00262D73" w:rsidRDefault="005E1264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4CAF281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5E1264" w:rsidRPr="00262D73" w14:paraId="6E1C057E" w14:textId="77777777" w:rsidTr="005E1264">
        <w:tc>
          <w:tcPr>
            <w:tcW w:w="900" w:type="dxa"/>
            <w:shd w:val="clear" w:color="auto" w:fill="auto"/>
          </w:tcPr>
          <w:p w14:paraId="356E00D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2.4.1</w:t>
            </w:r>
          </w:p>
        </w:tc>
        <w:tc>
          <w:tcPr>
            <w:tcW w:w="5580" w:type="dxa"/>
            <w:shd w:val="clear" w:color="auto" w:fill="auto"/>
          </w:tcPr>
          <w:p w14:paraId="5823205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a defined geographical location for its operations</w:t>
            </w:r>
          </w:p>
        </w:tc>
        <w:tc>
          <w:tcPr>
            <w:tcW w:w="738" w:type="dxa"/>
          </w:tcPr>
          <w:p w14:paraId="529D9DF1" w14:textId="2868CFEA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69C29C1" w14:textId="6C9CB376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FFAB8E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093CC4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10FDA1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82F781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01E868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0837D67C" w14:textId="77777777" w:rsidTr="005E1264">
        <w:tc>
          <w:tcPr>
            <w:tcW w:w="900" w:type="dxa"/>
            <w:shd w:val="clear" w:color="auto" w:fill="auto"/>
          </w:tcPr>
          <w:p w14:paraId="440B96C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2.4.2</w:t>
            </w:r>
          </w:p>
        </w:tc>
        <w:tc>
          <w:tcPr>
            <w:tcW w:w="5580" w:type="dxa"/>
            <w:shd w:val="clear" w:color="auto" w:fill="auto"/>
          </w:tcPr>
          <w:p w14:paraId="0BA5233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 xml:space="preserve">Does your organization have a defined programmatic area (governance, women rights, gender, health, education, climate change, mental health, early childhood development, safe and secure shelter etc) </w:t>
            </w:r>
          </w:p>
        </w:tc>
        <w:tc>
          <w:tcPr>
            <w:tcW w:w="738" w:type="dxa"/>
          </w:tcPr>
          <w:p w14:paraId="1FF37A16" w14:textId="392152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943FE25" w14:textId="03C10BE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079A82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634004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3FAD0F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830AB9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E32A6D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75EDB137" w14:textId="77777777" w:rsidTr="005E1264">
        <w:tc>
          <w:tcPr>
            <w:tcW w:w="900" w:type="dxa"/>
            <w:shd w:val="clear" w:color="auto" w:fill="auto"/>
          </w:tcPr>
          <w:p w14:paraId="550076D2" w14:textId="1B90FDD6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2.4.3</w:t>
            </w:r>
          </w:p>
        </w:tc>
        <w:tc>
          <w:tcPr>
            <w:tcW w:w="5580" w:type="dxa"/>
            <w:shd w:val="clear" w:color="auto" w:fill="auto"/>
          </w:tcPr>
          <w:p w14:paraId="0DDB4C6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know about the targeted communities (demographic – age, sex; socio – economic profile etc)</w:t>
            </w:r>
          </w:p>
        </w:tc>
        <w:tc>
          <w:tcPr>
            <w:tcW w:w="738" w:type="dxa"/>
          </w:tcPr>
          <w:p w14:paraId="2F949CC8" w14:textId="3C4495D1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10DE2E8" w14:textId="5A9F628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CC6A49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BA410A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0210AD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EA9273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A52CF7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0A18FB59" w14:textId="77777777" w:rsidTr="005E1264">
        <w:tc>
          <w:tcPr>
            <w:tcW w:w="900" w:type="dxa"/>
            <w:shd w:val="clear" w:color="auto" w:fill="auto"/>
          </w:tcPr>
          <w:p w14:paraId="3AB47288" w14:textId="59756D5A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2.4.4</w:t>
            </w:r>
          </w:p>
        </w:tc>
        <w:tc>
          <w:tcPr>
            <w:tcW w:w="5580" w:type="dxa"/>
            <w:shd w:val="clear" w:color="auto" w:fill="auto"/>
          </w:tcPr>
          <w:p w14:paraId="379AA672" w14:textId="3E2A4471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involve people from target communities in the project management cycle?</w:t>
            </w:r>
          </w:p>
        </w:tc>
        <w:tc>
          <w:tcPr>
            <w:tcW w:w="738" w:type="dxa"/>
          </w:tcPr>
          <w:p w14:paraId="48CF012D" w14:textId="4D7AD5DB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2F0317D" w14:textId="734F6B29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3A76C9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8FDB11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77F060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F1762D5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F375DD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60991F64" w14:textId="77777777" w:rsidTr="005E1264">
        <w:tc>
          <w:tcPr>
            <w:tcW w:w="900" w:type="dxa"/>
            <w:shd w:val="clear" w:color="auto" w:fill="auto"/>
          </w:tcPr>
          <w:p w14:paraId="7B6F35CF" w14:textId="0C24DC39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2.4.5</w:t>
            </w:r>
          </w:p>
        </w:tc>
        <w:tc>
          <w:tcPr>
            <w:tcW w:w="5580" w:type="dxa"/>
            <w:shd w:val="clear" w:color="auto" w:fill="auto"/>
          </w:tcPr>
          <w:p w14:paraId="7470340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 xml:space="preserve">Does your organization know about the assets available in the communities where the project will be implemented such as: </w:t>
            </w:r>
          </w:p>
          <w:p w14:paraId="0F896EEE" w14:textId="77777777" w:rsidR="005E1264" w:rsidRPr="00262D73" w:rsidRDefault="005E1264" w:rsidP="008C6EB5">
            <w:pPr>
              <w:pStyle w:val="ListParagraph"/>
              <w:numPr>
                <w:ilvl w:val="0"/>
                <w:numId w:val="30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Social structures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associations, clubs, cultural groups</w:t>
            </w:r>
            <w:r w:rsidRPr="00262D73">
              <w:rPr>
                <w:rFonts w:ascii="Arial" w:eastAsia="Times New Roman" w:hAnsi="Arial" w:cs="Arial"/>
                <w:bCs/>
              </w:rPr>
              <w:t xml:space="preserve">,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women groups, youth groups, cultural ceremonies, cultural sites   etc)</w:t>
            </w:r>
            <w:r w:rsidRPr="00262D73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2671475A" w14:textId="77777777" w:rsidR="005E1264" w:rsidRPr="00262D73" w:rsidRDefault="005E1264" w:rsidP="008C6EB5">
            <w:pPr>
              <w:pStyle w:val="ListParagraph"/>
              <w:numPr>
                <w:ilvl w:val="0"/>
                <w:numId w:val="30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Institutional structures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NGOs, CBOs, Government departments, decentralization structures, traditional leaders, religious groups, schools, health facilities etc)</w:t>
            </w:r>
          </w:p>
          <w:p w14:paraId="62CB0596" w14:textId="77777777" w:rsidR="005E1264" w:rsidRPr="00262D73" w:rsidRDefault="005E1264" w:rsidP="008C6EB5">
            <w:pPr>
              <w:pStyle w:val="ListParagraph"/>
              <w:numPr>
                <w:ilvl w:val="0"/>
                <w:numId w:val="30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Economic structures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local businesses, minerals, crops, livestock etc)</w:t>
            </w:r>
          </w:p>
          <w:p w14:paraId="21A226AF" w14:textId="215015E1" w:rsidR="005E1264" w:rsidRPr="00262D73" w:rsidRDefault="005E1264" w:rsidP="008C6EB5">
            <w:pPr>
              <w:pStyle w:val="ListParagraph"/>
              <w:numPr>
                <w:ilvl w:val="0"/>
                <w:numId w:val="30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Natural resources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dambos/wetlands, forests, rivers, da</w:t>
            </w:r>
            <w:r>
              <w:rPr>
                <w:rFonts w:ascii="Arial" w:eastAsia="Times New Roman" w:hAnsi="Arial" w:cs="Arial"/>
                <w:bCs/>
                <w:i/>
              </w:rPr>
              <w:t>0</w:t>
            </w:r>
            <w:r w:rsidRPr="00262D73">
              <w:rPr>
                <w:rFonts w:ascii="Arial" w:eastAsia="Times New Roman" w:hAnsi="Arial" w:cs="Arial"/>
                <w:bCs/>
                <w:i/>
              </w:rPr>
              <w:t>ms, lakes, wild animals, mountains etc)</w:t>
            </w:r>
          </w:p>
          <w:p w14:paraId="64B2BD39" w14:textId="5A577958" w:rsidR="005E1264" w:rsidRPr="00262D73" w:rsidRDefault="005E1264" w:rsidP="008C6EB5">
            <w:pPr>
              <w:pStyle w:val="ListParagraph"/>
              <w:numPr>
                <w:ilvl w:val="0"/>
                <w:numId w:val="30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  <w:i/>
              </w:rPr>
              <w:t xml:space="preserve"> </w:t>
            </w:r>
            <w:r w:rsidRPr="00262D73">
              <w:rPr>
                <w:rFonts w:ascii="Arial" w:eastAsia="Times New Roman" w:hAnsi="Arial" w:cs="Arial"/>
                <w:bCs/>
              </w:rPr>
              <w:t>Recreational areas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sports facilities, community hall etc)</w:t>
            </w:r>
            <w:r>
              <w:rPr>
                <w:rFonts w:ascii="Arial" w:eastAsia="Times New Roman" w:hAnsi="Arial" w:cs="Arial"/>
                <w:bCs/>
                <w:i/>
              </w:rPr>
              <w:t>0</w:t>
            </w:r>
          </w:p>
        </w:tc>
        <w:tc>
          <w:tcPr>
            <w:tcW w:w="738" w:type="dxa"/>
          </w:tcPr>
          <w:p w14:paraId="155217C5" w14:textId="12048B1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8120FA5" w14:textId="486CE9CC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7EF01E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72920BD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FD9A504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B9C405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45CA0F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77106435" w14:textId="77777777" w:rsidTr="005E1264">
        <w:tc>
          <w:tcPr>
            <w:tcW w:w="900" w:type="dxa"/>
            <w:shd w:val="clear" w:color="auto" w:fill="auto"/>
          </w:tcPr>
          <w:p w14:paraId="6D56277A" w14:textId="07C1DB1C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2.4.6</w:t>
            </w:r>
          </w:p>
        </w:tc>
        <w:tc>
          <w:tcPr>
            <w:tcW w:w="5580" w:type="dxa"/>
            <w:shd w:val="clear" w:color="auto" w:fill="auto"/>
          </w:tcPr>
          <w:p w14:paraId="1D355F9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Is your organization aware of any community activities in the targeted geographic area (community planning, economic development, social developments, community projects, community vision, community involvement activities etc)</w:t>
            </w:r>
          </w:p>
        </w:tc>
        <w:tc>
          <w:tcPr>
            <w:tcW w:w="738" w:type="dxa"/>
          </w:tcPr>
          <w:p w14:paraId="411BE6B8" w14:textId="7AA6BC74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3A10FD4" w14:textId="0966A02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4E9080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AE6412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E5F1138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024823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3A3340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46993004" w14:textId="77777777" w:rsidTr="005E1264">
        <w:tc>
          <w:tcPr>
            <w:tcW w:w="900" w:type="dxa"/>
            <w:shd w:val="clear" w:color="auto" w:fill="auto"/>
          </w:tcPr>
          <w:p w14:paraId="4AE14822" w14:textId="657C404D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2.4.7</w:t>
            </w:r>
          </w:p>
        </w:tc>
        <w:tc>
          <w:tcPr>
            <w:tcW w:w="5580" w:type="dxa"/>
            <w:shd w:val="clear" w:color="auto" w:fill="auto"/>
          </w:tcPr>
          <w:p w14:paraId="3F992E9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work with community and local structures:</w:t>
            </w:r>
          </w:p>
          <w:p w14:paraId="729C784B" w14:textId="77777777" w:rsidR="005E1264" w:rsidRPr="00262D73" w:rsidRDefault="005E1264" w:rsidP="008C6EB5">
            <w:pPr>
              <w:pStyle w:val="ListParagraph"/>
              <w:numPr>
                <w:ilvl w:val="0"/>
                <w:numId w:val="31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Traditional leaders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village headmen, traditional authorities etc)</w:t>
            </w:r>
          </w:p>
          <w:p w14:paraId="77BFCC9B" w14:textId="77777777" w:rsidR="005E1264" w:rsidRPr="00262D73" w:rsidRDefault="005E1264" w:rsidP="008C6EB5">
            <w:pPr>
              <w:pStyle w:val="ListParagraph"/>
              <w:numPr>
                <w:ilvl w:val="0"/>
                <w:numId w:val="31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Religious leaders</w:t>
            </w:r>
          </w:p>
          <w:p w14:paraId="14193DCA" w14:textId="77777777" w:rsidR="005E1264" w:rsidRPr="00262D73" w:rsidRDefault="005E1264" w:rsidP="008C6EB5">
            <w:pPr>
              <w:pStyle w:val="ListParagraph"/>
              <w:numPr>
                <w:ilvl w:val="0"/>
                <w:numId w:val="31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Opinion leaders</w:t>
            </w:r>
          </w:p>
          <w:p w14:paraId="27641C04" w14:textId="77777777" w:rsidR="005E1264" w:rsidRPr="00262D73" w:rsidRDefault="005E1264" w:rsidP="008C6EB5">
            <w:pPr>
              <w:pStyle w:val="ListParagraph"/>
              <w:numPr>
                <w:ilvl w:val="0"/>
                <w:numId w:val="31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Local government structures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VDCs, ADCs)</w:t>
            </w:r>
          </w:p>
          <w:p w14:paraId="469390AE" w14:textId="77777777" w:rsidR="005E1264" w:rsidRPr="00262D73" w:rsidRDefault="005E1264" w:rsidP="008C6EB5">
            <w:pPr>
              <w:pStyle w:val="ListParagraph"/>
              <w:numPr>
                <w:ilvl w:val="0"/>
                <w:numId w:val="31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Extension workers</w:t>
            </w:r>
          </w:p>
          <w:p w14:paraId="26224B23" w14:textId="77777777" w:rsidR="005E1264" w:rsidRPr="00262D73" w:rsidRDefault="005E1264" w:rsidP="008C6EB5">
            <w:pPr>
              <w:pStyle w:val="ListParagraph"/>
              <w:numPr>
                <w:ilvl w:val="0"/>
                <w:numId w:val="31"/>
              </w:num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Community structures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CBOs, community radios).</w:t>
            </w:r>
          </w:p>
        </w:tc>
        <w:tc>
          <w:tcPr>
            <w:tcW w:w="738" w:type="dxa"/>
          </w:tcPr>
          <w:p w14:paraId="483278AA" w14:textId="5EB1CE20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CA95516" w14:textId="666EEACC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731D88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E4C7AF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7168AA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6D3287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DC3AB8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49C4163E" w14:textId="77777777" w:rsidTr="005E1264">
        <w:tc>
          <w:tcPr>
            <w:tcW w:w="900" w:type="dxa"/>
            <w:shd w:val="clear" w:color="auto" w:fill="auto"/>
          </w:tcPr>
          <w:p w14:paraId="7DD3E397" w14:textId="27A86328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2.4.8</w:t>
            </w:r>
          </w:p>
        </w:tc>
        <w:tc>
          <w:tcPr>
            <w:tcW w:w="5580" w:type="dxa"/>
            <w:shd w:val="clear" w:color="auto" w:fill="auto"/>
          </w:tcPr>
          <w:p w14:paraId="44CF0567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involve vulnerable and marginalized communities in its work (</w:t>
            </w:r>
            <w:r w:rsidRPr="00262D73">
              <w:rPr>
                <w:rFonts w:ascii="Arial" w:eastAsia="Times New Roman" w:hAnsi="Arial" w:cs="Arial"/>
                <w:bCs/>
                <w:i/>
              </w:rPr>
              <w:t>women, girls, youth, people with disabilities, poorest households)</w:t>
            </w:r>
          </w:p>
        </w:tc>
        <w:tc>
          <w:tcPr>
            <w:tcW w:w="738" w:type="dxa"/>
          </w:tcPr>
          <w:p w14:paraId="213B6E09" w14:textId="5FE31B3F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50F0979" w14:textId="534BE274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CEB449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8B43D3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259C217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1BCD9EC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501311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2AAE0939" w14:textId="77777777" w:rsidTr="005E1264">
        <w:tc>
          <w:tcPr>
            <w:tcW w:w="900" w:type="dxa"/>
            <w:shd w:val="clear" w:color="auto" w:fill="auto"/>
          </w:tcPr>
          <w:p w14:paraId="029623DD" w14:textId="4D37B5A1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2.4.9</w:t>
            </w:r>
          </w:p>
        </w:tc>
        <w:tc>
          <w:tcPr>
            <w:tcW w:w="5580" w:type="dxa"/>
            <w:shd w:val="clear" w:color="auto" w:fill="auto"/>
          </w:tcPr>
          <w:p w14:paraId="54EA98D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create space and provide platform for the voice and action of vulnerable and marginalized communities</w:t>
            </w:r>
          </w:p>
        </w:tc>
        <w:tc>
          <w:tcPr>
            <w:tcW w:w="738" w:type="dxa"/>
          </w:tcPr>
          <w:p w14:paraId="0F7524DB" w14:textId="0948DD05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6F776B5" w14:textId="7FF9065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E91EA7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EDD134D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23A47A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0DC24AA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8777AC7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2114A02E" w14:textId="77777777" w:rsidTr="005E1264">
        <w:tc>
          <w:tcPr>
            <w:tcW w:w="900" w:type="dxa"/>
            <w:shd w:val="clear" w:color="auto" w:fill="auto"/>
          </w:tcPr>
          <w:p w14:paraId="71A49CE1" w14:textId="5C7F385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2.4.10</w:t>
            </w:r>
          </w:p>
        </w:tc>
        <w:tc>
          <w:tcPr>
            <w:tcW w:w="5580" w:type="dxa"/>
            <w:shd w:val="clear" w:color="auto" w:fill="auto"/>
          </w:tcPr>
          <w:p w14:paraId="5323676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a mechanism to get and give feedback to communities</w:t>
            </w:r>
          </w:p>
        </w:tc>
        <w:tc>
          <w:tcPr>
            <w:tcW w:w="738" w:type="dxa"/>
          </w:tcPr>
          <w:p w14:paraId="35F14ACE" w14:textId="0C7E091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042205A" w14:textId="1C1392BE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3DFD8F0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D924A86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041E0A2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A53542E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9D164CB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5E1264" w:rsidRPr="00262D73" w14:paraId="45AFF57C" w14:textId="77777777" w:rsidTr="00057A26">
        <w:tc>
          <w:tcPr>
            <w:tcW w:w="900" w:type="dxa"/>
            <w:shd w:val="clear" w:color="auto" w:fill="auto"/>
          </w:tcPr>
          <w:p w14:paraId="2F51D5C9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71834806" w14:textId="04CF9B21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546EFD5F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40FB14A1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7B534CA3" w14:textId="77777777" w:rsidR="005E1264" w:rsidRPr="00262D73" w:rsidRDefault="005E1264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0A698206" w14:textId="77777777" w:rsidR="00510A50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2.5</w:t>
      </w:r>
      <w:r w:rsidRPr="00262D73">
        <w:rPr>
          <w:rFonts w:ascii="Arial" w:eastAsia="Times New Roman" w:hAnsi="Arial" w:cs="Arial"/>
          <w:b/>
          <w:bCs/>
        </w:rPr>
        <w:tab/>
      </w:r>
      <w:r w:rsidR="00310F18" w:rsidRPr="00262D73">
        <w:rPr>
          <w:rFonts w:ascii="Arial" w:eastAsia="Times New Roman" w:hAnsi="Arial" w:cs="Arial"/>
          <w:b/>
          <w:bCs/>
        </w:rPr>
        <w:t>Project Design and Strategy Development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621BF1" w:rsidRPr="00262D73" w14:paraId="0F189486" w14:textId="77777777" w:rsidTr="00057A26">
        <w:tc>
          <w:tcPr>
            <w:tcW w:w="900" w:type="dxa"/>
            <w:shd w:val="clear" w:color="auto" w:fill="auto"/>
          </w:tcPr>
          <w:p w14:paraId="0CADC9D8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022516A6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63E2941A" w14:textId="6FBF5390" w:rsidR="00621BF1" w:rsidRPr="00262D73" w:rsidRDefault="00621BF1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06589353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621BF1" w:rsidRPr="00262D73" w14:paraId="6A02AC86" w14:textId="77777777" w:rsidTr="00621BF1">
        <w:tc>
          <w:tcPr>
            <w:tcW w:w="900" w:type="dxa"/>
            <w:shd w:val="clear" w:color="auto" w:fill="auto"/>
          </w:tcPr>
          <w:p w14:paraId="3D068317" w14:textId="77777777" w:rsidR="00621BF1" w:rsidRPr="00262D73" w:rsidRDefault="00621BF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2.5.1</w:t>
            </w:r>
          </w:p>
        </w:tc>
        <w:tc>
          <w:tcPr>
            <w:tcW w:w="5580" w:type="dxa"/>
            <w:shd w:val="clear" w:color="auto" w:fill="auto"/>
          </w:tcPr>
          <w:p w14:paraId="3DDFDBDA" w14:textId="77777777" w:rsidR="00621BF1" w:rsidRPr="00262D73" w:rsidRDefault="00621BF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engage target communities in order to understand their vision and their specific objectives in designing projects?</w:t>
            </w:r>
          </w:p>
        </w:tc>
        <w:tc>
          <w:tcPr>
            <w:tcW w:w="738" w:type="dxa"/>
          </w:tcPr>
          <w:p w14:paraId="4E6D4B9B" w14:textId="04E636F4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0021382" w14:textId="0072C7F2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AB34FD8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C0B07B5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E337681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7562533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EDE1CC6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621BF1" w:rsidRPr="00262D73" w14:paraId="11193097" w14:textId="77777777" w:rsidTr="00621BF1">
        <w:tc>
          <w:tcPr>
            <w:tcW w:w="900" w:type="dxa"/>
            <w:shd w:val="clear" w:color="auto" w:fill="auto"/>
          </w:tcPr>
          <w:p w14:paraId="03A16D4C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2.5.2</w:t>
            </w:r>
          </w:p>
        </w:tc>
        <w:tc>
          <w:tcPr>
            <w:tcW w:w="5580" w:type="dxa"/>
            <w:shd w:val="clear" w:color="auto" w:fill="auto"/>
          </w:tcPr>
          <w:p w14:paraId="62EA9D34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facilitate community participation in understanding needs, strengths, and priorities to be included in project proposals?</w:t>
            </w:r>
          </w:p>
        </w:tc>
        <w:tc>
          <w:tcPr>
            <w:tcW w:w="738" w:type="dxa"/>
          </w:tcPr>
          <w:p w14:paraId="0C126D69" w14:textId="2E07CA04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D9DAE41" w14:textId="51FA5818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532CFB4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956E8F0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632E9AB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A3B44F3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5ED0F378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621BF1" w:rsidRPr="00262D73" w14:paraId="613DFAC2" w14:textId="77777777" w:rsidTr="00621BF1">
        <w:tc>
          <w:tcPr>
            <w:tcW w:w="900" w:type="dxa"/>
            <w:shd w:val="clear" w:color="auto" w:fill="auto"/>
          </w:tcPr>
          <w:p w14:paraId="0E69DD36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2.5.3</w:t>
            </w:r>
          </w:p>
        </w:tc>
        <w:tc>
          <w:tcPr>
            <w:tcW w:w="5580" w:type="dxa"/>
            <w:shd w:val="clear" w:color="auto" w:fill="auto"/>
          </w:tcPr>
          <w:p w14:paraId="0E58179E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work with community members to define their priorities and the role they will play in project implementation?</w:t>
            </w:r>
          </w:p>
        </w:tc>
        <w:tc>
          <w:tcPr>
            <w:tcW w:w="738" w:type="dxa"/>
          </w:tcPr>
          <w:p w14:paraId="131A8200" w14:textId="11030D02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48EC84F" w14:textId="39FBFCB5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4A77C94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863199A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CD9E8A2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EBE77D3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C07C5D9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621BF1" w:rsidRPr="00262D73" w14:paraId="0420B206" w14:textId="77777777" w:rsidTr="00621BF1">
        <w:tc>
          <w:tcPr>
            <w:tcW w:w="900" w:type="dxa"/>
            <w:shd w:val="clear" w:color="auto" w:fill="auto"/>
          </w:tcPr>
          <w:p w14:paraId="21C9D805" w14:textId="77777777" w:rsidR="00621BF1" w:rsidRPr="00262D73" w:rsidRDefault="00621BF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2.5.4</w:t>
            </w:r>
          </w:p>
        </w:tc>
        <w:tc>
          <w:tcPr>
            <w:tcW w:w="5580" w:type="dxa"/>
            <w:shd w:val="clear" w:color="auto" w:fill="auto"/>
          </w:tcPr>
          <w:p w14:paraId="5770EEBD" w14:textId="466C1B93" w:rsidR="00621BF1" w:rsidRPr="00262D73" w:rsidRDefault="00621BF1" w:rsidP="008C6EB5">
            <w:pPr>
              <w:suppressAutoHyphens w:val="0"/>
              <w:autoSpaceDE w:val="0"/>
              <w:spacing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involve communities in project design and proposal development</w:t>
            </w:r>
          </w:p>
        </w:tc>
        <w:tc>
          <w:tcPr>
            <w:tcW w:w="738" w:type="dxa"/>
          </w:tcPr>
          <w:p w14:paraId="617CCE77" w14:textId="4DB95FE1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283A7F9" w14:textId="7AF9F018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FCFB0BB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DBBD564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9F646E7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80AE323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4B879AE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621BF1" w:rsidRPr="00262D73" w14:paraId="14587070" w14:textId="77777777" w:rsidTr="00621BF1">
        <w:tc>
          <w:tcPr>
            <w:tcW w:w="900" w:type="dxa"/>
            <w:shd w:val="clear" w:color="auto" w:fill="auto"/>
          </w:tcPr>
          <w:p w14:paraId="755A514A" w14:textId="77777777" w:rsidR="00621BF1" w:rsidRPr="00262D73" w:rsidRDefault="00621BF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2.5.5</w:t>
            </w:r>
          </w:p>
        </w:tc>
        <w:tc>
          <w:tcPr>
            <w:tcW w:w="5580" w:type="dxa"/>
            <w:shd w:val="clear" w:color="auto" w:fill="auto"/>
          </w:tcPr>
          <w:p w14:paraId="24ED7E2B" w14:textId="77777777" w:rsidR="00621BF1" w:rsidRPr="00262D73" w:rsidRDefault="00621BF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facilitate development of systems and structures for sustainability</w:t>
            </w:r>
          </w:p>
        </w:tc>
        <w:tc>
          <w:tcPr>
            <w:tcW w:w="738" w:type="dxa"/>
          </w:tcPr>
          <w:p w14:paraId="659605F3" w14:textId="13FC3373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60DFBE1" w14:textId="0C098DEA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184D2C9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F974002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87F8882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FA4BFC2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E5D8230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621BF1" w:rsidRPr="00262D73" w14:paraId="29B5180E" w14:textId="77777777" w:rsidTr="00057A26">
        <w:tc>
          <w:tcPr>
            <w:tcW w:w="900" w:type="dxa"/>
            <w:shd w:val="clear" w:color="auto" w:fill="auto"/>
          </w:tcPr>
          <w:p w14:paraId="1FDE3C0D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2BB27D84" w14:textId="53C57DE8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7985ECAB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21D55369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0FED9D38" w14:textId="77777777" w:rsidR="00621BF1" w:rsidRPr="00262D73" w:rsidRDefault="00621BF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23689918" w14:textId="77777777" w:rsidR="00310F18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2.6</w:t>
      </w:r>
      <w:r w:rsidRPr="00262D73">
        <w:rPr>
          <w:rFonts w:ascii="Arial" w:eastAsia="Times New Roman" w:hAnsi="Arial" w:cs="Arial"/>
          <w:b/>
          <w:bCs/>
        </w:rPr>
        <w:tab/>
      </w:r>
      <w:r w:rsidR="00FB6AB1" w:rsidRPr="00262D73">
        <w:rPr>
          <w:rFonts w:ascii="Arial" w:eastAsia="Times New Roman" w:hAnsi="Arial" w:cs="Arial"/>
          <w:b/>
          <w:bCs/>
        </w:rPr>
        <w:t>Stakeholders Analysis and Involvement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F1512E" w:rsidRPr="00262D73" w14:paraId="7C127492" w14:textId="77777777" w:rsidTr="00057A26">
        <w:tc>
          <w:tcPr>
            <w:tcW w:w="900" w:type="dxa"/>
            <w:shd w:val="clear" w:color="auto" w:fill="auto"/>
          </w:tcPr>
          <w:p w14:paraId="7EC5F68C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0B9047FB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39262A0C" w14:textId="2FE726A7" w:rsidR="00F1512E" w:rsidRPr="00262D73" w:rsidRDefault="00F1512E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0827DB3D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F1512E" w:rsidRPr="00262D73" w14:paraId="67138AD8" w14:textId="77777777" w:rsidTr="00F1512E">
        <w:tc>
          <w:tcPr>
            <w:tcW w:w="900" w:type="dxa"/>
            <w:shd w:val="clear" w:color="auto" w:fill="auto"/>
          </w:tcPr>
          <w:p w14:paraId="6B0EF4D4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2.6.1</w:t>
            </w:r>
          </w:p>
        </w:tc>
        <w:tc>
          <w:tcPr>
            <w:tcW w:w="5580" w:type="dxa"/>
            <w:shd w:val="clear" w:color="auto" w:fill="auto"/>
          </w:tcPr>
          <w:p w14:paraId="37D36985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know other organizations that are relevant to the project (CBOs, NGOs, Government departments, traditional leaders etc)</w:t>
            </w:r>
          </w:p>
        </w:tc>
        <w:tc>
          <w:tcPr>
            <w:tcW w:w="738" w:type="dxa"/>
          </w:tcPr>
          <w:p w14:paraId="09FEE81F" w14:textId="18BFBCAF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483DA93" w14:textId="30DC2EDF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165094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C21B465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4126B1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1A360D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3C7123D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411CD6E6" w14:textId="77777777" w:rsidTr="00F1512E">
        <w:tc>
          <w:tcPr>
            <w:tcW w:w="900" w:type="dxa"/>
            <w:shd w:val="clear" w:color="auto" w:fill="auto"/>
          </w:tcPr>
          <w:p w14:paraId="73C274C1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2.6.2</w:t>
            </w:r>
          </w:p>
        </w:tc>
        <w:tc>
          <w:tcPr>
            <w:tcW w:w="5580" w:type="dxa"/>
            <w:shd w:val="clear" w:color="auto" w:fill="auto"/>
          </w:tcPr>
          <w:p w14:paraId="06060CB9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involve relevant stakeholders in the planning and implementation of the project</w:t>
            </w:r>
          </w:p>
        </w:tc>
        <w:tc>
          <w:tcPr>
            <w:tcW w:w="738" w:type="dxa"/>
          </w:tcPr>
          <w:p w14:paraId="281D0B60" w14:textId="5C727755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122CB62" w14:textId="131BAF34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EE12E9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FC5355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B9C2652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076D7DB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A43ABA5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633CB48C" w14:textId="77777777" w:rsidTr="00F1512E">
        <w:tc>
          <w:tcPr>
            <w:tcW w:w="900" w:type="dxa"/>
            <w:shd w:val="clear" w:color="auto" w:fill="auto"/>
          </w:tcPr>
          <w:p w14:paraId="0A6D0176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2.6.3</w:t>
            </w:r>
          </w:p>
        </w:tc>
        <w:tc>
          <w:tcPr>
            <w:tcW w:w="5580" w:type="dxa"/>
            <w:shd w:val="clear" w:color="auto" w:fill="auto"/>
          </w:tcPr>
          <w:p w14:paraId="12DDBF6C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formal or informal working arrangements with NGOs, CBOs, women and youth groups, government institutions, cooperatives, businesses etc)</w:t>
            </w:r>
          </w:p>
        </w:tc>
        <w:tc>
          <w:tcPr>
            <w:tcW w:w="738" w:type="dxa"/>
          </w:tcPr>
          <w:p w14:paraId="1F9A7E6E" w14:textId="5631A063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0054482" w14:textId="7D4A1F2A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5222ADC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AD30885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CFAC4EA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B60FC61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2BEF7FF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62A1B5C5" w14:textId="77777777" w:rsidTr="00F1512E">
        <w:tc>
          <w:tcPr>
            <w:tcW w:w="900" w:type="dxa"/>
            <w:shd w:val="clear" w:color="auto" w:fill="auto"/>
          </w:tcPr>
          <w:p w14:paraId="2AE74091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2.6.4</w:t>
            </w:r>
          </w:p>
        </w:tc>
        <w:tc>
          <w:tcPr>
            <w:tcW w:w="5580" w:type="dxa"/>
            <w:shd w:val="clear" w:color="auto" w:fill="auto"/>
          </w:tcPr>
          <w:p w14:paraId="04A4CF20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work with communities in planning and implementation of activities</w:t>
            </w:r>
          </w:p>
        </w:tc>
        <w:tc>
          <w:tcPr>
            <w:tcW w:w="738" w:type="dxa"/>
          </w:tcPr>
          <w:p w14:paraId="2A8BE0CB" w14:textId="58631DA3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1AAA6F0" w14:textId="04F0F24B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AD31463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EC1F395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1AA57E6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EFAD1F2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754FE05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5F624C43" w14:textId="77777777" w:rsidTr="00F1512E">
        <w:tc>
          <w:tcPr>
            <w:tcW w:w="900" w:type="dxa"/>
            <w:shd w:val="clear" w:color="auto" w:fill="auto"/>
          </w:tcPr>
          <w:p w14:paraId="70C729FE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2.6.5</w:t>
            </w:r>
          </w:p>
        </w:tc>
        <w:tc>
          <w:tcPr>
            <w:tcW w:w="5580" w:type="dxa"/>
            <w:shd w:val="clear" w:color="auto" w:fill="auto"/>
          </w:tcPr>
          <w:p w14:paraId="23A2F6E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work with communities to build their capacity for involvement in project activities</w:t>
            </w:r>
          </w:p>
        </w:tc>
        <w:tc>
          <w:tcPr>
            <w:tcW w:w="738" w:type="dxa"/>
          </w:tcPr>
          <w:p w14:paraId="2F6C5E46" w14:textId="4A275EEA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DE6B8AF" w14:textId="533B926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747F753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EE81E9D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29EB69B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74374E9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1E8E9E9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46F69A7D" w14:textId="77777777" w:rsidTr="00F1512E">
        <w:tc>
          <w:tcPr>
            <w:tcW w:w="900" w:type="dxa"/>
            <w:shd w:val="clear" w:color="auto" w:fill="auto"/>
          </w:tcPr>
          <w:p w14:paraId="59147E2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2.6.6</w:t>
            </w:r>
          </w:p>
        </w:tc>
        <w:tc>
          <w:tcPr>
            <w:tcW w:w="5580" w:type="dxa"/>
            <w:shd w:val="clear" w:color="auto" w:fill="auto"/>
          </w:tcPr>
          <w:p w14:paraId="0238B0E2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involve communities in monitoring, evaluation and learning activities</w:t>
            </w:r>
          </w:p>
        </w:tc>
        <w:tc>
          <w:tcPr>
            <w:tcW w:w="738" w:type="dxa"/>
          </w:tcPr>
          <w:p w14:paraId="4606739F" w14:textId="5F9CCB83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3E6743D" w14:textId="6B6969A3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B063376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7F1048B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44817B3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CC1E14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4EC43ED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483E3A0B" w14:textId="77777777" w:rsidTr="00F1512E">
        <w:tc>
          <w:tcPr>
            <w:tcW w:w="900" w:type="dxa"/>
            <w:shd w:val="clear" w:color="auto" w:fill="auto"/>
          </w:tcPr>
          <w:p w14:paraId="7D917A82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2.6.7</w:t>
            </w:r>
          </w:p>
        </w:tc>
        <w:tc>
          <w:tcPr>
            <w:tcW w:w="5580" w:type="dxa"/>
            <w:shd w:val="clear" w:color="auto" w:fill="auto"/>
          </w:tcPr>
          <w:p w14:paraId="5115C9E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involve communities in resource mobilization</w:t>
            </w:r>
          </w:p>
        </w:tc>
        <w:tc>
          <w:tcPr>
            <w:tcW w:w="738" w:type="dxa"/>
          </w:tcPr>
          <w:p w14:paraId="74DF80D2" w14:textId="0D0691F9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BEFACB6" w14:textId="008E79B3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4C19D61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2BF753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600BD2A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565A33D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73430BB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1B33A061" w14:textId="77777777" w:rsidTr="00F1512E">
        <w:tc>
          <w:tcPr>
            <w:tcW w:w="900" w:type="dxa"/>
            <w:shd w:val="clear" w:color="auto" w:fill="auto"/>
          </w:tcPr>
          <w:p w14:paraId="1645961C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2.6.8</w:t>
            </w:r>
          </w:p>
        </w:tc>
        <w:tc>
          <w:tcPr>
            <w:tcW w:w="5580" w:type="dxa"/>
            <w:shd w:val="clear" w:color="auto" w:fill="auto"/>
          </w:tcPr>
          <w:p w14:paraId="069C690C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develop the capacity of communities to drive their own development agenda</w:t>
            </w:r>
          </w:p>
        </w:tc>
        <w:tc>
          <w:tcPr>
            <w:tcW w:w="738" w:type="dxa"/>
          </w:tcPr>
          <w:p w14:paraId="57412C02" w14:textId="171EB1A9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9769FAA" w14:textId="3D5DEC5B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6D8205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C5D6C70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271605CA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2E8EF0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D268E74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65BF2183" w14:textId="77777777" w:rsidTr="00F1512E">
        <w:tc>
          <w:tcPr>
            <w:tcW w:w="900" w:type="dxa"/>
            <w:shd w:val="clear" w:color="auto" w:fill="auto"/>
          </w:tcPr>
          <w:p w14:paraId="269C7179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2.6.9</w:t>
            </w:r>
          </w:p>
        </w:tc>
        <w:tc>
          <w:tcPr>
            <w:tcW w:w="5580" w:type="dxa"/>
            <w:shd w:val="clear" w:color="auto" w:fill="auto"/>
          </w:tcPr>
          <w:p w14:paraId="5AB9E654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mechanisms to receive and give feedback to stakeholders</w:t>
            </w:r>
          </w:p>
        </w:tc>
        <w:tc>
          <w:tcPr>
            <w:tcW w:w="738" w:type="dxa"/>
          </w:tcPr>
          <w:p w14:paraId="5956E244" w14:textId="1893BE9D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8C60746" w14:textId="7A423778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011CB5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5B2AA50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23C9382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8F3B0E7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7D65D1E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1512E" w:rsidRPr="00262D73" w14:paraId="7D99ECE0" w14:textId="77777777" w:rsidTr="00057A26">
        <w:trPr>
          <w:trHeight w:val="36"/>
        </w:trPr>
        <w:tc>
          <w:tcPr>
            <w:tcW w:w="900" w:type="dxa"/>
            <w:shd w:val="clear" w:color="auto" w:fill="auto"/>
          </w:tcPr>
          <w:p w14:paraId="707581B8" w14:textId="77777777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66FE5598" w14:textId="7533254A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1F7243A6" w14:textId="099F49A4" w:rsidR="00F1512E" w:rsidRPr="00262D73" w:rsidRDefault="00F1512E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Proposed Interventions:</w:t>
            </w:r>
          </w:p>
        </w:tc>
      </w:tr>
    </w:tbl>
    <w:p w14:paraId="1C12772F" w14:textId="77777777" w:rsidR="00A52F0A" w:rsidRDefault="00A52F0A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152148B6" w14:textId="016508E2" w:rsidR="00611303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2.7</w:t>
      </w:r>
      <w:r w:rsidRPr="00262D73">
        <w:rPr>
          <w:rFonts w:ascii="Arial" w:eastAsia="Times New Roman" w:hAnsi="Arial" w:cs="Arial"/>
          <w:b/>
          <w:bCs/>
        </w:rPr>
        <w:tab/>
      </w:r>
      <w:r w:rsidR="00794A42" w:rsidRPr="00262D73">
        <w:rPr>
          <w:rFonts w:ascii="Arial" w:eastAsia="Times New Roman" w:hAnsi="Arial" w:cs="Arial"/>
          <w:b/>
          <w:bCs/>
        </w:rPr>
        <w:t>Planning</w:t>
      </w:r>
      <w:r w:rsidR="00611303" w:rsidRPr="00262D73">
        <w:rPr>
          <w:rFonts w:ascii="Arial" w:eastAsia="Times New Roman" w:hAnsi="Arial" w:cs="Arial"/>
          <w:b/>
          <w:bCs/>
        </w:rPr>
        <w:t xml:space="preserve"> and Review</w:t>
      </w:r>
      <w:r w:rsidR="0015492C" w:rsidRPr="00262D73">
        <w:rPr>
          <w:rFonts w:ascii="Arial" w:eastAsia="Times New Roman" w:hAnsi="Arial" w:cs="Arial"/>
          <w:b/>
          <w:bCs/>
        </w:rPr>
        <w:t>/strategic alignment/programming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7F3C60" w:rsidRPr="00262D73" w14:paraId="5C0C28D7" w14:textId="77777777" w:rsidTr="00057A26">
        <w:tc>
          <w:tcPr>
            <w:tcW w:w="900" w:type="dxa"/>
            <w:shd w:val="clear" w:color="auto" w:fill="auto"/>
          </w:tcPr>
          <w:p w14:paraId="38EF20FF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48D196ED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2B97D618" w14:textId="214609F8" w:rsidR="007F3C60" w:rsidRPr="00262D73" w:rsidRDefault="007F3C60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7AFD21F2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7F3C60" w:rsidRPr="00262D73" w14:paraId="6DBC0C16" w14:textId="77777777" w:rsidTr="007F3C60">
        <w:tc>
          <w:tcPr>
            <w:tcW w:w="900" w:type="dxa"/>
            <w:shd w:val="clear" w:color="auto" w:fill="auto"/>
          </w:tcPr>
          <w:p w14:paraId="5987978C" w14:textId="77777777" w:rsidR="007F3C60" w:rsidRPr="00262D73" w:rsidRDefault="007F3C60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2.7.1</w:t>
            </w:r>
          </w:p>
        </w:tc>
        <w:tc>
          <w:tcPr>
            <w:tcW w:w="5580" w:type="dxa"/>
            <w:shd w:val="clear" w:color="auto" w:fill="auto"/>
          </w:tcPr>
          <w:p w14:paraId="41CDAEB9" w14:textId="77777777" w:rsidR="007F3C60" w:rsidRPr="00262D73" w:rsidRDefault="007F3C60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have a Strategic Plan</w:t>
            </w:r>
          </w:p>
        </w:tc>
        <w:tc>
          <w:tcPr>
            <w:tcW w:w="738" w:type="dxa"/>
          </w:tcPr>
          <w:p w14:paraId="51775075" w14:textId="4C2ACA33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AB4D962" w14:textId="6E627033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70446D6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A1E6F76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CA6D509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747ABF1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39BDEB7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7F3C60" w:rsidRPr="00262D73" w14:paraId="78616C22" w14:textId="77777777" w:rsidTr="007F3C60">
        <w:tc>
          <w:tcPr>
            <w:tcW w:w="900" w:type="dxa"/>
            <w:shd w:val="clear" w:color="auto" w:fill="auto"/>
          </w:tcPr>
          <w:p w14:paraId="6228A0A0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2.7.2</w:t>
            </w:r>
          </w:p>
        </w:tc>
        <w:tc>
          <w:tcPr>
            <w:tcW w:w="5580" w:type="dxa"/>
            <w:shd w:val="clear" w:color="auto" w:fill="auto"/>
          </w:tcPr>
          <w:p w14:paraId="4BA7050C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hold planning and review sessions</w:t>
            </w:r>
          </w:p>
        </w:tc>
        <w:tc>
          <w:tcPr>
            <w:tcW w:w="738" w:type="dxa"/>
          </w:tcPr>
          <w:p w14:paraId="36F14EAC" w14:textId="22773418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1797EEA" w14:textId="69568320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D06C3E2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79565A7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969AC7C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60ACB58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727AE95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7F3C60" w:rsidRPr="00262D73" w14:paraId="56552183" w14:textId="77777777" w:rsidTr="007F3C60">
        <w:tc>
          <w:tcPr>
            <w:tcW w:w="900" w:type="dxa"/>
            <w:shd w:val="clear" w:color="auto" w:fill="auto"/>
          </w:tcPr>
          <w:p w14:paraId="4C7E44AB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2.7.3</w:t>
            </w:r>
          </w:p>
        </w:tc>
        <w:tc>
          <w:tcPr>
            <w:tcW w:w="5580" w:type="dxa"/>
            <w:shd w:val="clear" w:color="auto" w:fill="auto"/>
          </w:tcPr>
          <w:p w14:paraId="231D38C0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develop annual work plans</w:t>
            </w:r>
          </w:p>
        </w:tc>
        <w:tc>
          <w:tcPr>
            <w:tcW w:w="738" w:type="dxa"/>
          </w:tcPr>
          <w:p w14:paraId="2F8064BD" w14:textId="30147B66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316F56B" w14:textId="6263F379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2D1D148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6566E9B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CDDF3AC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9D9CC46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37E7B82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7F3C60" w:rsidRPr="00262D73" w14:paraId="3B802398" w14:textId="77777777" w:rsidTr="007F3C60">
        <w:tc>
          <w:tcPr>
            <w:tcW w:w="900" w:type="dxa"/>
            <w:shd w:val="clear" w:color="auto" w:fill="auto"/>
          </w:tcPr>
          <w:p w14:paraId="1AF37F06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2.7.4</w:t>
            </w:r>
          </w:p>
        </w:tc>
        <w:tc>
          <w:tcPr>
            <w:tcW w:w="5580" w:type="dxa"/>
            <w:shd w:val="clear" w:color="auto" w:fill="auto"/>
          </w:tcPr>
          <w:p w14:paraId="0A5CDA41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develop quarterly and monthly work plans?</w:t>
            </w:r>
          </w:p>
        </w:tc>
        <w:tc>
          <w:tcPr>
            <w:tcW w:w="738" w:type="dxa"/>
          </w:tcPr>
          <w:p w14:paraId="47A6FB84" w14:textId="24B4BF6F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72DB79F" w14:textId="6BA58332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FEA1798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297EAF9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91E3A9B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7BB38BB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547C3167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7F3C60" w:rsidRPr="00262D73" w14:paraId="100A8F87" w14:textId="77777777" w:rsidTr="007F3C60">
        <w:tc>
          <w:tcPr>
            <w:tcW w:w="900" w:type="dxa"/>
            <w:shd w:val="clear" w:color="auto" w:fill="auto"/>
          </w:tcPr>
          <w:p w14:paraId="3DE25CA1" w14:textId="77777777" w:rsidR="007F3C60" w:rsidRPr="00262D73" w:rsidRDefault="007F3C60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2.7.5</w:t>
            </w:r>
          </w:p>
        </w:tc>
        <w:tc>
          <w:tcPr>
            <w:tcW w:w="5580" w:type="dxa"/>
            <w:shd w:val="clear" w:color="auto" w:fill="auto"/>
          </w:tcPr>
          <w:p w14:paraId="3008613C" w14:textId="77777777" w:rsidR="007F3C60" w:rsidRPr="00262D73" w:rsidRDefault="007F3C60" w:rsidP="008C6EB5">
            <w:pPr>
              <w:suppressAutoHyphens w:val="0"/>
              <w:autoSpaceDE w:val="0"/>
              <w:spacing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involve communities in planning and reviews</w:t>
            </w:r>
          </w:p>
        </w:tc>
        <w:tc>
          <w:tcPr>
            <w:tcW w:w="738" w:type="dxa"/>
          </w:tcPr>
          <w:p w14:paraId="1D0DC525" w14:textId="30942A99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C86FEFB" w14:textId="6C0BD596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1F0C842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D3F8D74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A22702F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6369B22" w14:textId="053D0D82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7EA3BF3" w14:textId="77777777" w:rsidR="007F3C60" w:rsidRPr="00262D73" w:rsidRDefault="007F3C60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7F3C60" w:rsidRPr="00262D73" w14:paraId="109A190F" w14:textId="77777777" w:rsidTr="00057A26">
        <w:trPr>
          <w:trHeight w:val="36"/>
        </w:trPr>
        <w:tc>
          <w:tcPr>
            <w:tcW w:w="900" w:type="dxa"/>
            <w:shd w:val="clear" w:color="auto" w:fill="auto"/>
          </w:tcPr>
          <w:p w14:paraId="5F6A9848" w14:textId="77777777" w:rsidR="007F3C60" w:rsidRPr="00262D73" w:rsidRDefault="007F3C60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1760DAA6" w14:textId="77777777" w:rsidR="007F3C60" w:rsidRPr="00262D73" w:rsidRDefault="007F3C60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79B0D9A2" w14:textId="77777777" w:rsidR="007F3C60" w:rsidRPr="00262D73" w:rsidRDefault="007F3C60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Proposed Interventions:</w:t>
            </w:r>
          </w:p>
        </w:tc>
      </w:tr>
    </w:tbl>
    <w:p w14:paraId="6B774948" w14:textId="5AD1D016" w:rsidR="007F3C60" w:rsidRDefault="007F3C60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3E28CF89" w14:textId="25C4F4D5" w:rsidR="007F3C60" w:rsidRDefault="007F3C60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0FF147E1" w14:textId="77777777" w:rsidR="007F3C60" w:rsidRDefault="007F3C60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53C6AEFF" w14:textId="77777777" w:rsidR="007F3C60" w:rsidRDefault="007F3C60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0030F501" w14:textId="77780E3A" w:rsidR="00611303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2.8</w:t>
      </w:r>
      <w:r w:rsidRPr="00262D73">
        <w:rPr>
          <w:rFonts w:ascii="Arial" w:eastAsia="Times New Roman" w:hAnsi="Arial" w:cs="Arial"/>
          <w:b/>
          <w:bCs/>
        </w:rPr>
        <w:tab/>
      </w:r>
      <w:r w:rsidR="00611303" w:rsidRPr="00262D73">
        <w:rPr>
          <w:rFonts w:ascii="Arial" w:eastAsia="Times New Roman" w:hAnsi="Arial" w:cs="Arial"/>
          <w:b/>
          <w:bCs/>
        </w:rPr>
        <w:t>Financial Management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447151" w:rsidRPr="00262D73" w14:paraId="289511A7" w14:textId="77777777" w:rsidTr="00057A26">
        <w:tc>
          <w:tcPr>
            <w:tcW w:w="900" w:type="dxa"/>
            <w:shd w:val="clear" w:color="auto" w:fill="auto"/>
          </w:tcPr>
          <w:p w14:paraId="7133DB5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6D735ADF" w14:textId="1DFA62CE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7D720E60" w14:textId="5058F451" w:rsidR="00447151" w:rsidRPr="00262D73" w:rsidRDefault="00447151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1B9E725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447151" w:rsidRPr="00262D73" w14:paraId="2454321E" w14:textId="77777777" w:rsidTr="00447151">
        <w:tc>
          <w:tcPr>
            <w:tcW w:w="900" w:type="dxa"/>
            <w:shd w:val="clear" w:color="auto" w:fill="auto"/>
          </w:tcPr>
          <w:p w14:paraId="79D30749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2.8.1</w:t>
            </w:r>
          </w:p>
        </w:tc>
        <w:tc>
          <w:tcPr>
            <w:tcW w:w="5580" w:type="dxa"/>
            <w:shd w:val="clear" w:color="auto" w:fill="auto"/>
          </w:tcPr>
          <w:p w14:paraId="2FCB70A2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Does your organization have staff dedicated to financial management</w:t>
            </w:r>
          </w:p>
        </w:tc>
        <w:tc>
          <w:tcPr>
            <w:tcW w:w="738" w:type="dxa"/>
          </w:tcPr>
          <w:p w14:paraId="41F25AAD" w14:textId="3EDF0CF5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AACCD18" w14:textId="7A7A53EB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244EE2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9723A1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E2B8D5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7D9847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EBC995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1DC45C2B" w14:textId="77777777" w:rsidTr="00447151">
        <w:tc>
          <w:tcPr>
            <w:tcW w:w="900" w:type="dxa"/>
            <w:shd w:val="clear" w:color="auto" w:fill="auto"/>
          </w:tcPr>
          <w:p w14:paraId="4D137EB1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2.8.2</w:t>
            </w:r>
          </w:p>
        </w:tc>
        <w:tc>
          <w:tcPr>
            <w:tcW w:w="5580" w:type="dxa"/>
            <w:shd w:val="clear" w:color="auto" w:fill="auto"/>
          </w:tcPr>
          <w:p w14:paraId="7FF02550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 xml:space="preserve">Does your organization </w:t>
            </w:r>
            <w:r w:rsidRPr="00262D73">
              <w:rPr>
                <w:rFonts w:ascii="Arial" w:hAnsi="Arial" w:cs="Arial"/>
              </w:rPr>
              <w:t>have financial policies, procedures and guidelines</w:t>
            </w:r>
          </w:p>
        </w:tc>
        <w:tc>
          <w:tcPr>
            <w:tcW w:w="738" w:type="dxa"/>
          </w:tcPr>
          <w:p w14:paraId="1555B2DA" w14:textId="57EB8615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AD4662C" w14:textId="098D85E1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160866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F1187F1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E9916E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211302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872236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5A2122FE" w14:textId="77777777" w:rsidTr="00447151">
        <w:tc>
          <w:tcPr>
            <w:tcW w:w="900" w:type="dxa"/>
            <w:shd w:val="clear" w:color="auto" w:fill="auto"/>
          </w:tcPr>
          <w:p w14:paraId="111090E0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2.8.3</w:t>
            </w:r>
          </w:p>
        </w:tc>
        <w:tc>
          <w:tcPr>
            <w:tcW w:w="5580" w:type="dxa"/>
            <w:shd w:val="clear" w:color="auto" w:fill="auto"/>
          </w:tcPr>
          <w:p w14:paraId="43929E24" w14:textId="469479CD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 xml:space="preserve">Does your organization </w:t>
            </w:r>
            <w:r w:rsidRPr="00262D73">
              <w:rPr>
                <w:rFonts w:ascii="Arial" w:hAnsi="Arial" w:cs="Arial"/>
              </w:rPr>
              <w:t>prepare and keep financial report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38" w:type="dxa"/>
          </w:tcPr>
          <w:p w14:paraId="09C13ABA" w14:textId="313E090E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AC9B0D4" w14:textId="13BB0BD2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691A87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CF94D1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30EBC4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75AAD1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CB014F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26509600" w14:textId="77777777" w:rsidTr="00447151">
        <w:tc>
          <w:tcPr>
            <w:tcW w:w="900" w:type="dxa"/>
            <w:shd w:val="clear" w:color="auto" w:fill="auto"/>
          </w:tcPr>
          <w:p w14:paraId="44484D41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2.8.4</w:t>
            </w:r>
          </w:p>
        </w:tc>
        <w:tc>
          <w:tcPr>
            <w:tcW w:w="5580" w:type="dxa"/>
            <w:shd w:val="clear" w:color="auto" w:fill="auto"/>
          </w:tcPr>
          <w:p w14:paraId="24C88E6E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</w:rPr>
              <w:t>Can your organization present financial records and statements upon request</w:t>
            </w:r>
          </w:p>
        </w:tc>
        <w:tc>
          <w:tcPr>
            <w:tcW w:w="738" w:type="dxa"/>
          </w:tcPr>
          <w:p w14:paraId="17E3EF7A" w14:textId="4CB41C04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D0CE74E" w14:textId="54F6B754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31270E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582386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FBA327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52DD1E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9DB1F6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51C296DC" w14:textId="77777777" w:rsidTr="00447151">
        <w:tc>
          <w:tcPr>
            <w:tcW w:w="900" w:type="dxa"/>
            <w:shd w:val="clear" w:color="auto" w:fill="auto"/>
          </w:tcPr>
          <w:p w14:paraId="7C9740D5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2.8.5</w:t>
            </w:r>
          </w:p>
        </w:tc>
        <w:tc>
          <w:tcPr>
            <w:tcW w:w="5580" w:type="dxa"/>
            <w:shd w:val="clear" w:color="auto" w:fill="auto"/>
          </w:tcPr>
          <w:p w14:paraId="519F2C7B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have institutional and/or project bank accounts</w:t>
            </w:r>
          </w:p>
        </w:tc>
        <w:tc>
          <w:tcPr>
            <w:tcW w:w="738" w:type="dxa"/>
          </w:tcPr>
          <w:p w14:paraId="6D90464F" w14:textId="681F12ED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27A4352" w14:textId="1E66EC9F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7759C6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5FEA9D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5C63EF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316AB43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58F9E8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1DD67694" w14:textId="77777777" w:rsidTr="00447151">
        <w:tc>
          <w:tcPr>
            <w:tcW w:w="900" w:type="dxa"/>
            <w:shd w:val="clear" w:color="auto" w:fill="auto"/>
          </w:tcPr>
          <w:p w14:paraId="312257A1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2.8.6</w:t>
            </w:r>
          </w:p>
        </w:tc>
        <w:tc>
          <w:tcPr>
            <w:tcW w:w="5580" w:type="dxa"/>
            <w:shd w:val="clear" w:color="auto" w:fill="auto"/>
          </w:tcPr>
          <w:p w14:paraId="0D888FF0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</w:rPr>
              <w:t>Does your organization maintain supporting receipts and invoices for every transaction</w:t>
            </w:r>
          </w:p>
        </w:tc>
        <w:tc>
          <w:tcPr>
            <w:tcW w:w="738" w:type="dxa"/>
          </w:tcPr>
          <w:p w14:paraId="6287565C" w14:textId="4A0CC1EF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B069280" w14:textId="52E6278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62F07B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54737A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82E71B5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8CD128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5E4BD27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364AC5AF" w14:textId="77777777" w:rsidTr="00447151">
        <w:tc>
          <w:tcPr>
            <w:tcW w:w="900" w:type="dxa"/>
            <w:shd w:val="clear" w:color="auto" w:fill="auto"/>
          </w:tcPr>
          <w:p w14:paraId="478FC097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2.8.7</w:t>
            </w:r>
          </w:p>
        </w:tc>
        <w:tc>
          <w:tcPr>
            <w:tcW w:w="5580" w:type="dxa"/>
            <w:shd w:val="clear" w:color="auto" w:fill="auto"/>
          </w:tcPr>
          <w:p w14:paraId="70DC3CDD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</w:rPr>
              <w:t>Does your organization prepare, monitor and review a budget</w:t>
            </w:r>
          </w:p>
        </w:tc>
        <w:tc>
          <w:tcPr>
            <w:tcW w:w="738" w:type="dxa"/>
          </w:tcPr>
          <w:p w14:paraId="5A51A684" w14:textId="531156DA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C17EC96" w14:textId="7D08EBF9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CDC0B8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0B366D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D7CA79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236E84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F79FF7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3019D4EE" w14:textId="77777777" w:rsidTr="00447151">
        <w:tc>
          <w:tcPr>
            <w:tcW w:w="900" w:type="dxa"/>
            <w:shd w:val="clear" w:color="auto" w:fill="auto"/>
          </w:tcPr>
          <w:p w14:paraId="6D8EA6CF" w14:textId="36623A80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2.8.8</w:t>
            </w:r>
          </w:p>
        </w:tc>
        <w:tc>
          <w:tcPr>
            <w:tcW w:w="5580" w:type="dxa"/>
            <w:shd w:val="clear" w:color="auto" w:fill="auto"/>
          </w:tcPr>
          <w:p w14:paraId="14A2440B" w14:textId="12FA0B35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Does your organization have procurement management policy and guidelines?</w:t>
            </w:r>
          </w:p>
        </w:tc>
        <w:tc>
          <w:tcPr>
            <w:tcW w:w="738" w:type="dxa"/>
          </w:tcPr>
          <w:p w14:paraId="5D32A6C6" w14:textId="18CFE203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01922C1" w14:textId="096E07EC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F5707E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8D6EED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895008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742EA4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D22837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6CB80B64" w14:textId="77777777" w:rsidTr="00447151">
        <w:tc>
          <w:tcPr>
            <w:tcW w:w="900" w:type="dxa"/>
            <w:shd w:val="clear" w:color="auto" w:fill="auto"/>
          </w:tcPr>
          <w:p w14:paraId="6A0A7591" w14:textId="3930F746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2.8.9</w:t>
            </w:r>
          </w:p>
        </w:tc>
        <w:tc>
          <w:tcPr>
            <w:tcW w:w="5580" w:type="dxa"/>
            <w:shd w:val="clear" w:color="auto" w:fill="FFFFFF" w:themeFill="background1"/>
          </w:tcPr>
          <w:p w14:paraId="2E4D23FA" w14:textId="080ACE1A" w:rsidR="00447151" w:rsidRPr="000B65B6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highlight w:val="yellow"/>
              </w:rPr>
            </w:pPr>
            <w:r w:rsidRPr="00447151">
              <w:rPr>
                <w:rFonts w:ascii="Arial" w:hAnsi="Arial" w:cs="Arial"/>
              </w:rPr>
              <w:t>Do you have an accounting package? If Yes, what accounting package does your organization use</w:t>
            </w:r>
          </w:p>
        </w:tc>
        <w:tc>
          <w:tcPr>
            <w:tcW w:w="738" w:type="dxa"/>
          </w:tcPr>
          <w:p w14:paraId="36F763DB" w14:textId="367B8A6A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06A01AA" w14:textId="7B34E30D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DCEBA6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ED23E5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2AD59A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F56412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B0E3FF1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1282EB82" w14:textId="77777777" w:rsidTr="00057A26">
        <w:tc>
          <w:tcPr>
            <w:tcW w:w="900" w:type="dxa"/>
            <w:shd w:val="clear" w:color="auto" w:fill="auto"/>
          </w:tcPr>
          <w:p w14:paraId="6B99EB7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0AEC3DD5" w14:textId="0FF04DC2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240CCE0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1A47A3A1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495D11D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439191C0" w14:textId="69E19AF0" w:rsidR="00611303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2.9</w:t>
      </w:r>
      <w:r w:rsidRPr="00262D73">
        <w:rPr>
          <w:rFonts w:ascii="Arial" w:eastAsia="Times New Roman" w:hAnsi="Arial" w:cs="Arial"/>
          <w:b/>
          <w:bCs/>
        </w:rPr>
        <w:tab/>
      </w:r>
      <w:r w:rsidR="00B16480" w:rsidRPr="00262D73">
        <w:rPr>
          <w:rFonts w:ascii="Arial" w:eastAsia="Times New Roman" w:hAnsi="Arial" w:cs="Arial"/>
          <w:b/>
          <w:bCs/>
        </w:rPr>
        <w:t>Human Resources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447151" w:rsidRPr="00262D73" w14:paraId="19167199" w14:textId="77777777" w:rsidTr="00057A26">
        <w:tc>
          <w:tcPr>
            <w:tcW w:w="900" w:type="dxa"/>
            <w:shd w:val="clear" w:color="auto" w:fill="auto"/>
          </w:tcPr>
          <w:p w14:paraId="42913D1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58E1094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4C2E8B11" w14:textId="2E60B0FA" w:rsidR="00447151" w:rsidRPr="00262D73" w:rsidRDefault="00447151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3099D89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447151" w:rsidRPr="00262D73" w14:paraId="41593449" w14:textId="77777777" w:rsidTr="00447151">
        <w:tc>
          <w:tcPr>
            <w:tcW w:w="900" w:type="dxa"/>
            <w:shd w:val="clear" w:color="auto" w:fill="auto"/>
          </w:tcPr>
          <w:p w14:paraId="0D10A72B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2.9.1</w:t>
            </w:r>
          </w:p>
        </w:tc>
        <w:tc>
          <w:tcPr>
            <w:tcW w:w="5580" w:type="dxa"/>
            <w:shd w:val="clear" w:color="auto" w:fill="auto"/>
          </w:tcPr>
          <w:p w14:paraId="52E9D305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 xml:space="preserve">Does your organization have staff for: </w:t>
            </w:r>
          </w:p>
          <w:p w14:paraId="6F513BB5" w14:textId="77777777" w:rsidR="00447151" w:rsidRPr="00262D73" w:rsidRDefault="00447151" w:rsidP="008C6EB5">
            <w:pPr>
              <w:pStyle w:val="ListParagraph"/>
              <w:numPr>
                <w:ilvl w:val="0"/>
                <w:numId w:val="32"/>
              </w:num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Programmes</w:t>
            </w:r>
          </w:p>
          <w:p w14:paraId="1A6C873E" w14:textId="77777777" w:rsidR="00447151" w:rsidRPr="00262D73" w:rsidRDefault="00447151" w:rsidP="008C6EB5">
            <w:pPr>
              <w:pStyle w:val="ListParagraph"/>
              <w:numPr>
                <w:ilvl w:val="0"/>
                <w:numId w:val="32"/>
              </w:num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Finance</w:t>
            </w:r>
          </w:p>
          <w:p w14:paraId="508D0BFF" w14:textId="77777777" w:rsidR="00447151" w:rsidRPr="00262D73" w:rsidRDefault="00447151" w:rsidP="008C6EB5">
            <w:pPr>
              <w:pStyle w:val="ListParagraph"/>
              <w:numPr>
                <w:ilvl w:val="0"/>
                <w:numId w:val="32"/>
              </w:num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Administration</w:t>
            </w:r>
          </w:p>
          <w:p w14:paraId="4E121180" w14:textId="77777777" w:rsidR="00447151" w:rsidRPr="00262D73" w:rsidRDefault="00447151" w:rsidP="008C6EB5">
            <w:pPr>
              <w:pStyle w:val="ListParagraph"/>
              <w:numPr>
                <w:ilvl w:val="0"/>
                <w:numId w:val="32"/>
              </w:num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Human Resource Management</w:t>
            </w:r>
          </w:p>
          <w:p w14:paraId="26362981" w14:textId="77777777" w:rsidR="00447151" w:rsidRPr="00262D73" w:rsidRDefault="00447151" w:rsidP="008C6EB5">
            <w:pPr>
              <w:pStyle w:val="ListParagraph"/>
              <w:numPr>
                <w:ilvl w:val="0"/>
                <w:numId w:val="32"/>
              </w:num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Monitoring and Evaluation</w:t>
            </w:r>
          </w:p>
          <w:p w14:paraId="06E2F0B7" w14:textId="39901E56" w:rsidR="00447151" w:rsidRPr="00BA56CB" w:rsidRDefault="00447151" w:rsidP="00BA56CB">
            <w:pPr>
              <w:pStyle w:val="ListParagraph"/>
              <w:numPr>
                <w:ilvl w:val="0"/>
                <w:numId w:val="32"/>
              </w:num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Knowledge Management and Communication</w:t>
            </w:r>
          </w:p>
        </w:tc>
        <w:tc>
          <w:tcPr>
            <w:tcW w:w="738" w:type="dxa"/>
          </w:tcPr>
          <w:p w14:paraId="6A47CD4B" w14:textId="0F5B982A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B394E75" w14:textId="0E6F98DB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083BE4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926EF6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5BBEF6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5DC353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BF21695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2DC6EB9E" w14:textId="77777777" w:rsidTr="00447151">
        <w:tc>
          <w:tcPr>
            <w:tcW w:w="900" w:type="dxa"/>
            <w:shd w:val="clear" w:color="auto" w:fill="auto"/>
          </w:tcPr>
          <w:p w14:paraId="1637AC90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2.9.2</w:t>
            </w:r>
          </w:p>
        </w:tc>
        <w:tc>
          <w:tcPr>
            <w:tcW w:w="5580" w:type="dxa"/>
            <w:shd w:val="clear" w:color="auto" w:fill="auto"/>
          </w:tcPr>
          <w:p w14:paraId="70E3D432" w14:textId="59A48F11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 xml:space="preserve">How many salaried staff, volunteers and part-time staff does your organization have? Are the staff and volunteers enough and have technical capacity, skills and knowledge to do the work required for the 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262D73">
              <w:rPr>
                <w:rFonts w:ascii="Arial" w:hAnsi="Arial" w:cs="Arial"/>
                <w:color w:val="000000"/>
              </w:rPr>
              <w:t xml:space="preserve">organization mandate? </w:t>
            </w:r>
          </w:p>
        </w:tc>
        <w:tc>
          <w:tcPr>
            <w:tcW w:w="738" w:type="dxa"/>
          </w:tcPr>
          <w:p w14:paraId="6F1E6036" w14:textId="6A4E6401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F5071BB" w14:textId="5F9B97E0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C27FE9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55F5AE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62EF44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25D657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40B3A4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577BC0F3" w14:textId="77777777" w:rsidTr="00447151">
        <w:tc>
          <w:tcPr>
            <w:tcW w:w="900" w:type="dxa"/>
            <w:shd w:val="clear" w:color="auto" w:fill="auto"/>
          </w:tcPr>
          <w:p w14:paraId="4349C69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2.9.3</w:t>
            </w:r>
          </w:p>
        </w:tc>
        <w:tc>
          <w:tcPr>
            <w:tcW w:w="5580" w:type="dxa"/>
            <w:shd w:val="clear" w:color="auto" w:fill="auto"/>
          </w:tcPr>
          <w:p w14:paraId="00557A6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</w:rPr>
              <w:t>Does your organization compensate staff and other members based on terms and conditions of service</w:t>
            </w:r>
          </w:p>
        </w:tc>
        <w:tc>
          <w:tcPr>
            <w:tcW w:w="738" w:type="dxa"/>
          </w:tcPr>
          <w:p w14:paraId="5DEAD131" w14:textId="37B064AB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A45CDE8" w14:textId="7B5DF0C6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2F92D3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C48DA2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1E6842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367BE0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DF1FCC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695B77D6" w14:textId="77777777" w:rsidTr="00447151">
        <w:tc>
          <w:tcPr>
            <w:tcW w:w="900" w:type="dxa"/>
            <w:shd w:val="clear" w:color="auto" w:fill="auto"/>
          </w:tcPr>
          <w:p w14:paraId="41A615E0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2.9.4</w:t>
            </w:r>
          </w:p>
        </w:tc>
        <w:tc>
          <w:tcPr>
            <w:tcW w:w="5580" w:type="dxa"/>
            <w:shd w:val="clear" w:color="auto" w:fill="auto"/>
          </w:tcPr>
          <w:p w14:paraId="1BA205EC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</w:rPr>
              <w:t>Does your organization have staff with requisite qualifications for the project</w:t>
            </w:r>
          </w:p>
        </w:tc>
        <w:tc>
          <w:tcPr>
            <w:tcW w:w="738" w:type="dxa"/>
          </w:tcPr>
          <w:p w14:paraId="7AF8F966" w14:textId="44800C65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1C9F684" w14:textId="146828FC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C03003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A2D1FA5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023BD9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62DB3C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5256DCA5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71548F17" w14:textId="77777777" w:rsidTr="00447151">
        <w:tc>
          <w:tcPr>
            <w:tcW w:w="900" w:type="dxa"/>
            <w:shd w:val="clear" w:color="auto" w:fill="auto"/>
          </w:tcPr>
          <w:p w14:paraId="75113B09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2.9.5</w:t>
            </w:r>
          </w:p>
        </w:tc>
        <w:tc>
          <w:tcPr>
            <w:tcW w:w="5580" w:type="dxa"/>
            <w:shd w:val="clear" w:color="auto" w:fill="auto"/>
          </w:tcPr>
          <w:p w14:paraId="3112B07F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Does your organization have a safeguarding policy</w:t>
            </w:r>
            <w:r w:rsidRPr="00262D73">
              <w:rPr>
                <w:rStyle w:val="FootnoteReference"/>
                <w:rFonts w:ascii="Arial" w:hAnsi="Arial" w:cs="Arial"/>
              </w:rPr>
              <w:footnoteReference w:id="1"/>
            </w:r>
            <w:r w:rsidRPr="00262D73">
              <w:rPr>
                <w:rFonts w:ascii="Arial" w:hAnsi="Arial" w:cs="Arial"/>
              </w:rPr>
              <w:t>, human resource policies and procedures? If yes, is there effective and consistent implementation of the policies and procedures?</w:t>
            </w:r>
          </w:p>
        </w:tc>
        <w:tc>
          <w:tcPr>
            <w:tcW w:w="738" w:type="dxa"/>
          </w:tcPr>
          <w:p w14:paraId="4C7530DC" w14:textId="7A9CC429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509C517" w14:textId="3C84C48D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2DACBB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EC6D6F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D31C29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9039E5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ADDFD8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060784A7" w14:textId="77777777" w:rsidTr="00447151">
        <w:tc>
          <w:tcPr>
            <w:tcW w:w="900" w:type="dxa"/>
            <w:shd w:val="clear" w:color="auto" w:fill="auto"/>
          </w:tcPr>
          <w:p w14:paraId="54025E24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2.9.6</w:t>
            </w:r>
          </w:p>
        </w:tc>
        <w:tc>
          <w:tcPr>
            <w:tcW w:w="5580" w:type="dxa"/>
            <w:shd w:val="clear" w:color="auto" w:fill="auto"/>
          </w:tcPr>
          <w:p w14:paraId="79E25D6C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Do you invest in human capital development? Do you have staff development plans?</w:t>
            </w:r>
          </w:p>
        </w:tc>
        <w:tc>
          <w:tcPr>
            <w:tcW w:w="738" w:type="dxa"/>
          </w:tcPr>
          <w:p w14:paraId="251F3DD0" w14:textId="5C039F81" w:rsidR="00447151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7C26E9F9" w14:textId="46E04761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BEAEB77" w14:textId="633B9FDC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E5837BA" w14:textId="7BE017FA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95ED262" w14:textId="063EDDDB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5B9BE29" w14:textId="6286DD65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1C10C7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5C8A27E8" w14:textId="77777777" w:rsidTr="00057A26">
        <w:tc>
          <w:tcPr>
            <w:tcW w:w="900" w:type="dxa"/>
            <w:shd w:val="clear" w:color="auto" w:fill="auto"/>
          </w:tcPr>
          <w:p w14:paraId="6978AB3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554D7828" w14:textId="3A932BC8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18077731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7174526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168A8E8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7684AD13" w14:textId="77777777" w:rsidR="00447151" w:rsidRDefault="00447151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</w:p>
    <w:p w14:paraId="3B29D3D6" w14:textId="7BD35C31" w:rsidR="00B16480" w:rsidRPr="00262D73" w:rsidRDefault="009571DC" w:rsidP="008C6EB5">
      <w:pPr>
        <w:spacing w:before="120" w:after="240"/>
        <w:jc w:val="both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2.10</w:t>
      </w:r>
      <w:r w:rsidRPr="00262D73">
        <w:rPr>
          <w:rFonts w:ascii="Arial" w:eastAsia="Times New Roman" w:hAnsi="Arial" w:cs="Arial"/>
          <w:b/>
          <w:bCs/>
        </w:rPr>
        <w:tab/>
      </w:r>
      <w:r w:rsidR="00114E87" w:rsidRPr="00262D73">
        <w:rPr>
          <w:rFonts w:ascii="Arial" w:eastAsia="Times New Roman" w:hAnsi="Arial" w:cs="Arial"/>
          <w:b/>
          <w:bCs/>
        </w:rPr>
        <w:t>Monitoring, Evaluation and Learning</w:t>
      </w:r>
      <w:r w:rsidR="00CB7092" w:rsidRPr="00262D73">
        <w:rPr>
          <w:rFonts w:ascii="Arial" w:eastAsia="Times New Roman" w:hAnsi="Arial" w:cs="Arial"/>
          <w:b/>
          <w:bCs/>
        </w:rPr>
        <w:t>/ Results based management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447151" w:rsidRPr="00262D73" w14:paraId="55EF4A53" w14:textId="77777777" w:rsidTr="00057A26">
        <w:tc>
          <w:tcPr>
            <w:tcW w:w="900" w:type="dxa"/>
            <w:shd w:val="clear" w:color="auto" w:fill="auto"/>
          </w:tcPr>
          <w:p w14:paraId="4EB0897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65957F9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334C2E34" w14:textId="594DEE09" w:rsidR="00447151" w:rsidRPr="00262D73" w:rsidRDefault="00447151" w:rsidP="008C6EB5">
            <w:pPr>
              <w:spacing w:before="120" w:after="24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0C9547C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  <w:i/>
              </w:rPr>
            </w:pPr>
            <w:r w:rsidRPr="00262D73">
              <w:rPr>
                <w:rFonts w:ascii="Arial" w:eastAsia="Times New Roman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eastAsia="Times New Roman" w:hAnsi="Arial" w:cs="Arial"/>
                <w:bCs/>
                <w:i/>
              </w:rPr>
              <w:t>(Justification, intervention etc)</w:t>
            </w:r>
          </w:p>
        </w:tc>
      </w:tr>
      <w:tr w:rsidR="00447151" w:rsidRPr="00262D73" w14:paraId="194E0C0F" w14:textId="77777777" w:rsidTr="00447151">
        <w:tc>
          <w:tcPr>
            <w:tcW w:w="900" w:type="dxa"/>
            <w:shd w:val="clear" w:color="auto" w:fill="auto"/>
          </w:tcPr>
          <w:p w14:paraId="5803325C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2.10.1</w:t>
            </w:r>
          </w:p>
        </w:tc>
        <w:tc>
          <w:tcPr>
            <w:tcW w:w="5580" w:type="dxa"/>
            <w:shd w:val="clear" w:color="auto" w:fill="auto"/>
          </w:tcPr>
          <w:p w14:paraId="0DAFD5F5" w14:textId="77777777" w:rsidR="00447151" w:rsidRPr="00262D73" w:rsidRDefault="00447151" w:rsidP="008C6EB5">
            <w:pPr>
              <w:suppressAutoHyphens w:val="0"/>
              <w:autoSpaceDE w:val="0"/>
              <w:spacing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have dedicated staff for monitoring, evaluation and learning</w:t>
            </w:r>
          </w:p>
        </w:tc>
        <w:tc>
          <w:tcPr>
            <w:tcW w:w="738" w:type="dxa"/>
          </w:tcPr>
          <w:p w14:paraId="1FDB997B" w14:textId="233BCE21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DAFC603" w14:textId="42B47439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B4C28C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3C5ED6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B326E3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8BA812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5FA95B5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1949068F" w14:textId="77777777" w:rsidTr="00447151">
        <w:tc>
          <w:tcPr>
            <w:tcW w:w="900" w:type="dxa"/>
            <w:shd w:val="clear" w:color="auto" w:fill="auto"/>
          </w:tcPr>
          <w:p w14:paraId="623163F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2.10.2</w:t>
            </w:r>
          </w:p>
        </w:tc>
        <w:tc>
          <w:tcPr>
            <w:tcW w:w="5580" w:type="dxa"/>
            <w:shd w:val="clear" w:color="auto" w:fill="auto"/>
          </w:tcPr>
          <w:p w14:paraId="1BD5676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Does your organization have a Monitoring, Evaluation and Learning Plan and framework</w:t>
            </w:r>
          </w:p>
        </w:tc>
        <w:tc>
          <w:tcPr>
            <w:tcW w:w="738" w:type="dxa"/>
          </w:tcPr>
          <w:p w14:paraId="639F9A15" w14:textId="7E4C0804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4EDB93B" w14:textId="469BD74E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EE7F736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4037FDF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54D832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9AC38D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F0E791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50F0EC52" w14:textId="77777777" w:rsidTr="00447151">
        <w:tc>
          <w:tcPr>
            <w:tcW w:w="900" w:type="dxa"/>
            <w:shd w:val="clear" w:color="auto" w:fill="auto"/>
          </w:tcPr>
          <w:p w14:paraId="218D5845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2.10.3</w:t>
            </w:r>
          </w:p>
        </w:tc>
        <w:tc>
          <w:tcPr>
            <w:tcW w:w="5580" w:type="dxa"/>
            <w:shd w:val="clear" w:color="auto" w:fill="auto"/>
          </w:tcPr>
          <w:p w14:paraId="46800B0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hAnsi="Arial" w:cs="Arial"/>
                <w:color w:val="000000"/>
              </w:rPr>
              <w:t>Does your organization have a learning and research strategy</w:t>
            </w:r>
          </w:p>
        </w:tc>
        <w:tc>
          <w:tcPr>
            <w:tcW w:w="738" w:type="dxa"/>
          </w:tcPr>
          <w:p w14:paraId="47FD3E63" w14:textId="21872D2B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933318E" w14:textId="7CE71428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C00E8A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9EA473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BBB5FF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E5CCBF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90A732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0198890D" w14:textId="77777777" w:rsidTr="00447151">
        <w:tc>
          <w:tcPr>
            <w:tcW w:w="900" w:type="dxa"/>
            <w:shd w:val="clear" w:color="auto" w:fill="auto"/>
          </w:tcPr>
          <w:p w14:paraId="45A6EC5E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2.10.4</w:t>
            </w:r>
          </w:p>
        </w:tc>
        <w:tc>
          <w:tcPr>
            <w:tcW w:w="5580" w:type="dxa"/>
            <w:shd w:val="clear" w:color="auto" w:fill="auto"/>
          </w:tcPr>
          <w:p w14:paraId="2FC69F2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How will you say the project is successful? How will success look like?</w:t>
            </w:r>
          </w:p>
        </w:tc>
        <w:tc>
          <w:tcPr>
            <w:tcW w:w="738" w:type="dxa"/>
          </w:tcPr>
          <w:p w14:paraId="5045A0B2" w14:textId="24112151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71D550B2" w14:textId="594F3F8B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F85A438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4F9AD0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96F66E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1CB1D0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824A9F3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7EC9B47A" w14:textId="77777777" w:rsidTr="00447151">
        <w:tc>
          <w:tcPr>
            <w:tcW w:w="900" w:type="dxa"/>
            <w:shd w:val="clear" w:color="auto" w:fill="auto"/>
          </w:tcPr>
          <w:p w14:paraId="53CE6CE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2.10.5</w:t>
            </w:r>
          </w:p>
        </w:tc>
        <w:tc>
          <w:tcPr>
            <w:tcW w:w="5580" w:type="dxa"/>
            <w:shd w:val="clear" w:color="auto" w:fill="auto"/>
          </w:tcPr>
          <w:p w14:paraId="3135723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How will you measure the success and results of the intervention? Who will do the monitoring?</w:t>
            </w:r>
          </w:p>
        </w:tc>
        <w:tc>
          <w:tcPr>
            <w:tcW w:w="738" w:type="dxa"/>
          </w:tcPr>
          <w:p w14:paraId="244CF2FC" w14:textId="41E19C6E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A6BEDDD" w14:textId="1A32A768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9912C7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163FB1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3A49917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C91EB3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4FA3B82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19171FAE" w14:textId="77777777" w:rsidTr="00447151">
        <w:tc>
          <w:tcPr>
            <w:tcW w:w="900" w:type="dxa"/>
            <w:shd w:val="clear" w:color="auto" w:fill="auto"/>
          </w:tcPr>
          <w:p w14:paraId="1B1DACC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2.10.6</w:t>
            </w:r>
          </w:p>
        </w:tc>
        <w:tc>
          <w:tcPr>
            <w:tcW w:w="5580" w:type="dxa"/>
            <w:shd w:val="clear" w:color="auto" w:fill="auto"/>
          </w:tcPr>
          <w:p w14:paraId="5C79021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hAnsi="Arial" w:cs="Arial"/>
                <w:color w:val="000000"/>
              </w:rPr>
            </w:pPr>
            <w:r w:rsidRPr="00262D73">
              <w:rPr>
                <w:rFonts w:ascii="Arial" w:hAnsi="Arial" w:cs="Arial"/>
                <w:color w:val="000000"/>
              </w:rPr>
              <w:t>How will learning be determined and incorporated</w:t>
            </w:r>
          </w:p>
        </w:tc>
        <w:tc>
          <w:tcPr>
            <w:tcW w:w="738" w:type="dxa"/>
          </w:tcPr>
          <w:p w14:paraId="5B26068D" w14:textId="6E6C53DF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952ED80" w14:textId="37127BD9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6D6E0E9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233389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20F8C8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98E879B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BF535A0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447151" w:rsidRPr="00262D73" w14:paraId="008EB6AD" w14:textId="77777777" w:rsidTr="00057A26">
        <w:tc>
          <w:tcPr>
            <w:tcW w:w="900" w:type="dxa"/>
            <w:shd w:val="clear" w:color="auto" w:fill="auto"/>
          </w:tcPr>
          <w:p w14:paraId="272726E9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240C842D" w14:textId="5CD63D71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0F37696C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5BD41B1D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7321214A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59071A74" w14:textId="77777777" w:rsidR="00447151" w:rsidRPr="00262D73" w:rsidRDefault="00447151" w:rsidP="008C6EB5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7E02B8DA" w14:textId="77777777" w:rsidR="00E30C5D" w:rsidRPr="00262D73" w:rsidRDefault="00E30C5D" w:rsidP="008C6EB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240"/>
        <w:jc w:val="both"/>
        <w:rPr>
          <w:rFonts w:ascii="Arial" w:hAnsi="Arial" w:cs="Arial"/>
          <w:i/>
          <w:iCs/>
          <w:lang w:val="en-US"/>
        </w:rPr>
        <w:sectPr w:rsidR="00E30C5D" w:rsidRPr="00262D73" w:rsidSect="007363F7">
          <w:headerReference w:type="default" r:id="rId15"/>
          <w:footerReference w:type="default" r:id="rId16"/>
          <w:pgSz w:w="16838" w:h="11906" w:orient="landscape"/>
          <w:pgMar w:top="1418" w:right="1418" w:bottom="1418" w:left="1418" w:header="720" w:footer="720" w:gutter="0"/>
          <w:cols w:space="720"/>
          <w:docGrid w:linePitch="299"/>
        </w:sectPr>
      </w:pPr>
    </w:p>
    <w:p w14:paraId="497A7144" w14:textId="77777777" w:rsidR="00B96B88" w:rsidRPr="00262D73" w:rsidRDefault="00A079A8" w:rsidP="008C6EB5">
      <w:pPr>
        <w:spacing w:after="240"/>
        <w:rPr>
          <w:rFonts w:ascii="Arial" w:hAnsi="Arial" w:cs="Arial"/>
          <w:b/>
          <w:bCs/>
        </w:rPr>
      </w:pPr>
      <w:r w:rsidRPr="00262D73">
        <w:rPr>
          <w:rFonts w:ascii="Arial" w:hAnsi="Arial" w:cs="Arial"/>
          <w:b/>
          <w:bCs/>
        </w:rPr>
        <w:t>2</w:t>
      </w:r>
      <w:r w:rsidR="0034319C" w:rsidRPr="00262D73">
        <w:rPr>
          <w:rFonts w:ascii="Arial" w:hAnsi="Arial" w:cs="Arial"/>
          <w:b/>
          <w:bCs/>
        </w:rPr>
        <w:t>.11</w:t>
      </w:r>
      <w:r w:rsidR="00B96B88" w:rsidRPr="00262D73">
        <w:rPr>
          <w:rFonts w:ascii="Arial" w:hAnsi="Arial" w:cs="Arial"/>
          <w:b/>
          <w:bCs/>
        </w:rPr>
        <w:tab/>
        <w:t>Resource Mobilisation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6114F5" w:rsidRPr="00262D73" w14:paraId="00DE7D0E" w14:textId="77777777" w:rsidTr="00057A26">
        <w:trPr>
          <w:trHeight w:val="579"/>
        </w:trPr>
        <w:tc>
          <w:tcPr>
            <w:tcW w:w="900" w:type="dxa"/>
            <w:shd w:val="clear" w:color="auto" w:fill="auto"/>
          </w:tcPr>
          <w:p w14:paraId="79581CA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444F786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37C9C8BA" w14:textId="5612506F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532656D8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  <w:i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hAnsi="Arial" w:cs="Arial"/>
                <w:bCs/>
                <w:i/>
              </w:rPr>
              <w:t>(Justification, intervention etc)</w:t>
            </w:r>
          </w:p>
        </w:tc>
      </w:tr>
      <w:tr w:rsidR="006114F5" w:rsidRPr="00262D73" w14:paraId="39783BFB" w14:textId="77777777" w:rsidTr="006114F5">
        <w:tc>
          <w:tcPr>
            <w:tcW w:w="900" w:type="dxa"/>
            <w:shd w:val="clear" w:color="auto" w:fill="auto"/>
          </w:tcPr>
          <w:p w14:paraId="72703ABB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2.11.1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9FE1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 xml:space="preserve">Does the organization have sufficient funds to support activities for the next year? Three years? </w:t>
            </w:r>
          </w:p>
        </w:tc>
        <w:tc>
          <w:tcPr>
            <w:tcW w:w="738" w:type="dxa"/>
          </w:tcPr>
          <w:p w14:paraId="4CE99F5D" w14:textId="2C40246A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6E48103" w14:textId="1DA7E42F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735F15D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B7922C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137E34B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8177429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6D02069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3D6236D5" w14:textId="77777777" w:rsidTr="006114F5">
        <w:tc>
          <w:tcPr>
            <w:tcW w:w="900" w:type="dxa"/>
            <w:shd w:val="clear" w:color="auto" w:fill="auto"/>
          </w:tcPr>
          <w:p w14:paraId="54A1CBDF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2.11.2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712FC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 xml:space="preserve">Does the organization receive support from more than one donor? Who are the donors? </w:t>
            </w:r>
          </w:p>
        </w:tc>
        <w:tc>
          <w:tcPr>
            <w:tcW w:w="738" w:type="dxa"/>
          </w:tcPr>
          <w:p w14:paraId="6BA671E2" w14:textId="09BCA48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64039BF" w14:textId="399386C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8F412F3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687E7D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6D51A3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85B68EC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5D527BC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59C60759" w14:textId="77777777" w:rsidTr="006114F5">
        <w:tc>
          <w:tcPr>
            <w:tcW w:w="900" w:type="dxa"/>
            <w:shd w:val="clear" w:color="auto" w:fill="auto"/>
          </w:tcPr>
          <w:p w14:paraId="7BDE538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2.11.3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8680C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>Does the organization have a strategic plan that identifies resource needs?</w:t>
            </w:r>
          </w:p>
        </w:tc>
        <w:tc>
          <w:tcPr>
            <w:tcW w:w="738" w:type="dxa"/>
          </w:tcPr>
          <w:p w14:paraId="228B8AFD" w14:textId="5169D6B9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DFC58C4" w14:textId="6B6BD306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4E6513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2C56D31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AFAA09A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BF02FC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866C5FB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0BE7EF88" w14:textId="77777777" w:rsidTr="006114F5">
        <w:tc>
          <w:tcPr>
            <w:tcW w:w="900" w:type="dxa"/>
            <w:shd w:val="clear" w:color="auto" w:fill="auto"/>
          </w:tcPr>
          <w:p w14:paraId="1D14C105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2.11.4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D8E9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 xml:space="preserve"> Have potential funders or donors been identified? </w:t>
            </w:r>
          </w:p>
        </w:tc>
        <w:tc>
          <w:tcPr>
            <w:tcW w:w="738" w:type="dxa"/>
          </w:tcPr>
          <w:p w14:paraId="1A1B8C31" w14:textId="249EABD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49341E5" w14:textId="5E5FBE7C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053B34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611706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611EF83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291E7B7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17335E9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2C6D9AEE" w14:textId="77777777" w:rsidTr="006114F5">
        <w:tc>
          <w:tcPr>
            <w:tcW w:w="900" w:type="dxa"/>
            <w:shd w:val="clear" w:color="auto" w:fill="auto"/>
          </w:tcPr>
          <w:p w14:paraId="5BDCFD9C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2.11.5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A3545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 xml:space="preserve"> Is there a strategy for obtaining funds and resources to support program priorities? </w:t>
            </w:r>
          </w:p>
        </w:tc>
        <w:tc>
          <w:tcPr>
            <w:tcW w:w="738" w:type="dxa"/>
          </w:tcPr>
          <w:p w14:paraId="36968E1A" w14:textId="0B647C5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4DA6B9C" w14:textId="2DDDF1E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A5F2DD1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06D8537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249C641A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EB8FA1C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95FD4A5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376D7D0B" w14:textId="77777777" w:rsidTr="006114F5">
        <w:tc>
          <w:tcPr>
            <w:tcW w:w="900" w:type="dxa"/>
            <w:shd w:val="clear" w:color="auto" w:fill="auto"/>
          </w:tcPr>
          <w:p w14:paraId="03DD5FE7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2.11.6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4C05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 xml:space="preserve">Do staff or board members in the organization have the skills needed for proposal writing and communication strategy implementation? </w:t>
            </w:r>
          </w:p>
        </w:tc>
        <w:tc>
          <w:tcPr>
            <w:tcW w:w="738" w:type="dxa"/>
          </w:tcPr>
          <w:p w14:paraId="600BB4C7" w14:textId="623C73C3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7429B05" w14:textId="48D64B1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142067A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CFF533B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A28E143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D56B79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52CDACDD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1C0F14E1" w14:textId="77777777" w:rsidTr="006114F5">
        <w:tc>
          <w:tcPr>
            <w:tcW w:w="900" w:type="dxa"/>
            <w:shd w:val="clear" w:color="auto" w:fill="auto"/>
          </w:tcPr>
          <w:p w14:paraId="7E62D1E7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2.11.7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B92FD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 xml:space="preserve">Does the organization have income-generating activities or other sources of funds that are not tied to a single program but can support general operations? </w:t>
            </w:r>
          </w:p>
        </w:tc>
        <w:tc>
          <w:tcPr>
            <w:tcW w:w="738" w:type="dxa"/>
          </w:tcPr>
          <w:p w14:paraId="2B9E5274" w14:textId="5529EF0D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CE2C85B" w14:textId="3C232710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32D19BD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441107F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0F22B1C1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109F5E1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62A9E7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416553CF" w14:textId="77777777" w:rsidTr="006114F5">
        <w:tc>
          <w:tcPr>
            <w:tcW w:w="900" w:type="dxa"/>
            <w:shd w:val="clear" w:color="auto" w:fill="auto"/>
          </w:tcPr>
          <w:p w14:paraId="09A0ABB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2.11.8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788BA" w14:textId="77777777" w:rsidR="006114F5" w:rsidRPr="00262D73" w:rsidRDefault="006114F5" w:rsidP="008C6EB5">
            <w:pPr>
              <w:spacing w:after="240"/>
              <w:rPr>
                <w:rFonts w:ascii="Arial" w:eastAsia="Times New Roman" w:hAnsi="Arial" w:cs="Arial"/>
                <w:bCs/>
                <w:lang w:val="en-US"/>
              </w:rPr>
            </w:pPr>
            <w:r w:rsidRPr="00262D73">
              <w:rPr>
                <w:rFonts w:ascii="Arial" w:eastAsia="Times New Roman" w:hAnsi="Arial" w:cs="Arial"/>
                <w:bCs/>
                <w:lang w:val="en-US"/>
              </w:rPr>
              <w:t>Does the organization partner with other organizations to maximize input and minimize cost?</w:t>
            </w:r>
          </w:p>
        </w:tc>
        <w:tc>
          <w:tcPr>
            <w:tcW w:w="738" w:type="dxa"/>
          </w:tcPr>
          <w:p w14:paraId="3CB4FA50" w14:textId="1CCBFA28" w:rsidR="006114F5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4754933" w14:textId="73CDE41C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285E64B" w14:textId="28080BF6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5E0B100" w14:textId="6D456BD0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7F31A40" w14:textId="26084075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442ED80" w14:textId="63C3F4C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69E490D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74751381" w14:textId="77777777" w:rsidTr="00057A26">
        <w:tc>
          <w:tcPr>
            <w:tcW w:w="900" w:type="dxa"/>
            <w:shd w:val="clear" w:color="auto" w:fill="auto"/>
          </w:tcPr>
          <w:p w14:paraId="27FC3BC4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387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64046B01" w14:textId="77777777" w:rsidR="006114F5" w:rsidRPr="005758F4" w:rsidRDefault="006114F5" w:rsidP="005758F4">
            <w:pPr>
              <w:spacing w:after="240"/>
              <w:rPr>
                <w:rFonts w:ascii="Arial" w:eastAsia="Times New Roman" w:hAnsi="Arial" w:cs="Arial"/>
                <w:bCs/>
                <w:lang w:val="en-US"/>
              </w:rPr>
            </w:pPr>
            <w:r w:rsidRPr="005758F4">
              <w:rPr>
                <w:rFonts w:ascii="Arial" w:eastAsia="Times New Roman" w:hAnsi="Arial" w:cs="Arial"/>
                <w:bCs/>
                <w:lang w:val="en-US"/>
              </w:rPr>
              <w:t>Average Score:</w:t>
            </w:r>
          </w:p>
          <w:p w14:paraId="5397751F" w14:textId="1889F4C9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5758F4">
              <w:rPr>
                <w:rFonts w:ascii="Arial" w:eastAsia="Times New Roman" w:hAnsi="Arial" w:cs="Arial"/>
                <w:bCs/>
                <w:lang w:val="en-US"/>
              </w:rPr>
              <w:t>Proposed Interventions:</w:t>
            </w:r>
          </w:p>
        </w:tc>
      </w:tr>
    </w:tbl>
    <w:p w14:paraId="4BEA0E83" w14:textId="0F35BFD3" w:rsidR="00790233" w:rsidRDefault="00790233" w:rsidP="008C6EB5">
      <w:pPr>
        <w:spacing w:after="240"/>
        <w:rPr>
          <w:rFonts w:ascii="Arial" w:hAnsi="Arial" w:cs="Arial"/>
          <w:b/>
          <w:i/>
          <w:iCs/>
          <w:lang w:val="en-US"/>
        </w:rPr>
      </w:pPr>
    </w:p>
    <w:p w14:paraId="433DBA46" w14:textId="6CDDC7C7" w:rsidR="00262D73" w:rsidRPr="00262D73" w:rsidRDefault="005758F4" w:rsidP="008C6EB5">
      <w:pPr>
        <w:spacing w:after="240"/>
        <w:rPr>
          <w:rFonts w:ascii="Arial" w:hAnsi="Arial" w:cs="Arial"/>
          <w:b/>
          <w:bCs/>
        </w:rPr>
      </w:pPr>
      <w:r w:rsidRPr="00262D73">
        <w:rPr>
          <w:rFonts w:ascii="Arial" w:hAnsi="Arial" w:cs="Arial"/>
          <w:b/>
          <w:bCs/>
        </w:rPr>
        <w:t>2.12 Risk</w:t>
      </w:r>
      <w:r w:rsidR="00262D73" w:rsidRPr="00262D73">
        <w:rPr>
          <w:rFonts w:ascii="Arial" w:hAnsi="Arial" w:cs="Arial"/>
          <w:b/>
          <w:bCs/>
        </w:rPr>
        <w:t xml:space="preserve"> Management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6114F5" w:rsidRPr="00262D73" w14:paraId="5596B73B" w14:textId="77777777" w:rsidTr="00057A26">
        <w:trPr>
          <w:trHeight w:val="579"/>
        </w:trPr>
        <w:tc>
          <w:tcPr>
            <w:tcW w:w="900" w:type="dxa"/>
            <w:shd w:val="clear" w:color="auto" w:fill="auto"/>
          </w:tcPr>
          <w:p w14:paraId="50F585A7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7615273D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248F4B9E" w14:textId="47F575F4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2854BB0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  <w:i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hAnsi="Arial" w:cs="Arial"/>
                <w:bCs/>
                <w:i/>
              </w:rPr>
              <w:t>(Justification, intervention etc)</w:t>
            </w:r>
          </w:p>
        </w:tc>
      </w:tr>
      <w:tr w:rsidR="006114F5" w:rsidRPr="00262D73" w14:paraId="13432DB8" w14:textId="77777777" w:rsidTr="006114F5">
        <w:tc>
          <w:tcPr>
            <w:tcW w:w="900" w:type="dxa"/>
            <w:shd w:val="clear" w:color="auto" w:fill="auto"/>
          </w:tcPr>
          <w:p w14:paraId="1200302C" w14:textId="741298BC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2.12.1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4C461" w14:textId="68E8AC5F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Is your organisation able to identify and classify risk</w:t>
            </w:r>
            <w:r>
              <w:rPr>
                <w:rFonts w:ascii="Arial" w:hAnsi="Arial" w:cs="Arial"/>
              </w:rPr>
              <w:t>s</w:t>
            </w:r>
            <w:r w:rsidRPr="00262D73">
              <w:rPr>
                <w:rFonts w:ascii="Arial" w:hAnsi="Arial" w:cs="Arial"/>
              </w:rPr>
              <w:t>?</w:t>
            </w:r>
          </w:p>
        </w:tc>
        <w:tc>
          <w:tcPr>
            <w:tcW w:w="738" w:type="dxa"/>
          </w:tcPr>
          <w:p w14:paraId="24867D2D" w14:textId="284905EF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52E8026" w14:textId="5178DB6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3F71383" w14:textId="4FF1A389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78B45D08" w14:textId="31A08B82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A61F0F2" w14:textId="74D644D2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5A654343" w14:textId="396D533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9D248E3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056BC0C7" w14:textId="77777777" w:rsidTr="006114F5">
        <w:tc>
          <w:tcPr>
            <w:tcW w:w="900" w:type="dxa"/>
            <w:shd w:val="clear" w:color="auto" w:fill="auto"/>
          </w:tcPr>
          <w:p w14:paraId="133DAC0F" w14:textId="6FC8A89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2.12.2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E887A" w14:textId="5E3562D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 xml:space="preserve">Are you able to analyse the potential impact and likelihood of identified risks? </w:t>
            </w:r>
          </w:p>
        </w:tc>
        <w:tc>
          <w:tcPr>
            <w:tcW w:w="738" w:type="dxa"/>
          </w:tcPr>
          <w:p w14:paraId="12367C0C" w14:textId="30C994B2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2C67FAC" w14:textId="567CF100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41CAAAC" w14:textId="1568A0FD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4ACC635F" w14:textId="7042ABE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E0D1A04" w14:textId="012C4033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7ABD182" w14:textId="4C06A0FA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591621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22629562" w14:textId="77777777" w:rsidTr="006114F5">
        <w:tc>
          <w:tcPr>
            <w:tcW w:w="900" w:type="dxa"/>
            <w:shd w:val="clear" w:color="auto" w:fill="auto"/>
          </w:tcPr>
          <w:p w14:paraId="11CF5847" w14:textId="6F396AA6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2.12.3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A684B" w14:textId="399D0F71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Do you have policies and strategies for  managing and responding to these risks (avoid, transfer, mitigate, accept)?</w:t>
            </w:r>
          </w:p>
        </w:tc>
        <w:tc>
          <w:tcPr>
            <w:tcW w:w="738" w:type="dxa"/>
          </w:tcPr>
          <w:p w14:paraId="21B815BE" w14:textId="67FF1F9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4FFF08C" w14:textId="4F41932D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9BBE289" w14:textId="2A8229E0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7EE53AD" w14:textId="6BFDDA29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5D0CC646" w14:textId="22D38B1C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E1F4EA2" w14:textId="2F96081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2188993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0C7FAB7C" w14:textId="77777777" w:rsidTr="006114F5">
        <w:tc>
          <w:tcPr>
            <w:tcW w:w="900" w:type="dxa"/>
            <w:shd w:val="clear" w:color="auto" w:fill="auto"/>
          </w:tcPr>
          <w:p w14:paraId="07092E31" w14:textId="2A328A2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</w:rPr>
              <w:t>2.12.4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DB9A3" w14:textId="063B41AF" w:rsidR="006114F5" w:rsidRPr="00262D73" w:rsidRDefault="006114F5" w:rsidP="008C6EB5">
            <w:pPr>
              <w:spacing w:after="240"/>
              <w:rPr>
                <w:rFonts w:ascii="Arial" w:eastAsia="Times New Roman" w:hAnsi="Arial" w:cs="Arial"/>
                <w:bCs/>
                <w:lang w:val="en-US"/>
              </w:rPr>
            </w:pPr>
            <w:r w:rsidRPr="00262D73">
              <w:rPr>
                <w:rFonts w:ascii="Arial" w:hAnsi="Arial" w:cs="Arial"/>
                <w:bCs/>
              </w:rPr>
              <w:t>Do you monitor risks to ensure that risk management policies and strategies are being followed?</w:t>
            </w:r>
          </w:p>
        </w:tc>
        <w:tc>
          <w:tcPr>
            <w:tcW w:w="738" w:type="dxa"/>
          </w:tcPr>
          <w:p w14:paraId="244CDAA7" w14:textId="15A88928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9075FA9" w14:textId="2E26DF2F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AED87C5" w14:textId="64596A12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57E854F" w14:textId="55472023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1CCDB2C" w14:textId="24A8B243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B011F06" w14:textId="76CB7C1E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50FDC35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00CEA621" w14:textId="77777777" w:rsidTr="006114F5">
        <w:tc>
          <w:tcPr>
            <w:tcW w:w="900" w:type="dxa"/>
            <w:shd w:val="clear" w:color="auto" w:fill="auto"/>
          </w:tcPr>
          <w:p w14:paraId="0DD204F0" w14:textId="48A4EAA2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</w:rPr>
              <w:t>2.12.5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425B5" w14:textId="0DA7756B" w:rsidR="006114F5" w:rsidRPr="00262D73" w:rsidRDefault="006114F5" w:rsidP="008C6EB5">
            <w:pPr>
              <w:spacing w:after="240"/>
              <w:rPr>
                <w:rFonts w:ascii="Arial" w:eastAsia="Times New Roman" w:hAnsi="Arial" w:cs="Arial"/>
                <w:bCs/>
                <w:lang w:val="en-US"/>
              </w:rPr>
            </w:pPr>
            <w:r w:rsidRPr="00262D73">
              <w:rPr>
                <w:rFonts w:ascii="Arial" w:hAnsi="Arial" w:cs="Arial"/>
                <w:bCs/>
              </w:rPr>
              <w:t>Do you communicate the risk management plans and updates to stakeholders</w:t>
            </w:r>
          </w:p>
        </w:tc>
        <w:tc>
          <w:tcPr>
            <w:tcW w:w="738" w:type="dxa"/>
          </w:tcPr>
          <w:p w14:paraId="78552EF3" w14:textId="0CDC261E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8F76547" w14:textId="336D0492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65F50412" w14:textId="60566E16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3AA17FC" w14:textId="6ECA1B3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2F66D22C" w14:textId="5A838D16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699C199" w14:textId="03C8592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3A4B55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2A4B665B" w14:textId="77777777" w:rsidTr="00057A26">
        <w:tc>
          <w:tcPr>
            <w:tcW w:w="900" w:type="dxa"/>
            <w:shd w:val="clear" w:color="auto" w:fill="auto"/>
          </w:tcPr>
          <w:p w14:paraId="1AB104C9" w14:textId="77777777" w:rsidR="006114F5" w:rsidRPr="00262D73" w:rsidRDefault="006114F5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141149CC" w14:textId="77777777" w:rsidR="006114F5" w:rsidRPr="00262D73" w:rsidRDefault="006114F5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Average Score:</w:t>
            </w:r>
          </w:p>
          <w:p w14:paraId="7648C21D" w14:textId="77777777" w:rsidR="006114F5" w:rsidRPr="00262D73" w:rsidRDefault="006114F5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  <w:r w:rsidRPr="00262D73">
              <w:rPr>
                <w:rFonts w:ascii="Arial" w:eastAsia="Times New Roman" w:hAnsi="Arial" w:cs="Arial"/>
                <w:bCs/>
              </w:rPr>
              <w:t>Proposed Interventions:</w:t>
            </w:r>
          </w:p>
          <w:p w14:paraId="604BDCC7" w14:textId="77777777" w:rsidR="006114F5" w:rsidRPr="00262D73" w:rsidRDefault="006114F5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59619D13" w14:textId="77777777" w:rsidR="006114F5" w:rsidRPr="00262D73" w:rsidRDefault="006114F5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  <w:p w14:paraId="10D3D97E" w14:textId="77777777" w:rsidR="006114F5" w:rsidRPr="00262D73" w:rsidRDefault="006114F5" w:rsidP="00057A26">
            <w:pPr>
              <w:spacing w:before="120" w:after="24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5149A1B3" w14:textId="77777777" w:rsidR="006114F5" w:rsidRPr="00262D73" w:rsidRDefault="006114F5" w:rsidP="008C6EB5">
      <w:pPr>
        <w:spacing w:after="240"/>
        <w:rPr>
          <w:rFonts w:ascii="Arial" w:hAnsi="Arial" w:cs="Arial"/>
          <w:b/>
          <w:bCs/>
        </w:rPr>
      </w:pPr>
    </w:p>
    <w:p w14:paraId="1F0EF30C" w14:textId="40147855" w:rsidR="00262D73" w:rsidRPr="00262D73" w:rsidRDefault="00262D73" w:rsidP="008C6EB5">
      <w:pPr>
        <w:spacing w:after="240"/>
        <w:rPr>
          <w:rFonts w:ascii="Arial" w:hAnsi="Arial" w:cs="Arial"/>
          <w:b/>
          <w:bCs/>
        </w:rPr>
      </w:pPr>
      <w:r w:rsidRPr="00262D73">
        <w:rPr>
          <w:rFonts w:ascii="Arial" w:hAnsi="Arial" w:cs="Arial"/>
          <w:b/>
          <w:bCs/>
        </w:rPr>
        <w:t>2.13</w:t>
      </w:r>
      <w:r w:rsidR="00B96B88" w:rsidRPr="00262D73">
        <w:rPr>
          <w:rFonts w:ascii="Arial" w:hAnsi="Arial" w:cs="Arial"/>
          <w:b/>
          <w:bCs/>
        </w:rPr>
        <w:tab/>
        <w:t>Knowl</w:t>
      </w:r>
      <w:r w:rsidR="00A079A8" w:rsidRPr="00262D73">
        <w:rPr>
          <w:rFonts w:ascii="Arial" w:hAnsi="Arial" w:cs="Arial"/>
          <w:b/>
          <w:bCs/>
        </w:rPr>
        <w:t>e</w:t>
      </w:r>
      <w:r w:rsidR="00B96B88" w:rsidRPr="00262D73">
        <w:rPr>
          <w:rFonts w:ascii="Arial" w:hAnsi="Arial" w:cs="Arial"/>
          <w:b/>
          <w:bCs/>
        </w:rPr>
        <w:t>dge Management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6114F5" w:rsidRPr="00262D73" w14:paraId="21C3F517" w14:textId="77777777" w:rsidTr="00057A26">
        <w:tc>
          <w:tcPr>
            <w:tcW w:w="900" w:type="dxa"/>
            <w:shd w:val="clear" w:color="auto" w:fill="auto"/>
          </w:tcPr>
          <w:p w14:paraId="1F4191EA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31877E13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35FC5DFE" w14:textId="0B72C6D3" w:rsidR="006114F5" w:rsidRPr="00262D73" w:rsidRDefault="006114F5" w:rsidP="008C6EB5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2DAEB0D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  <w:i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hAnsi="Arial" w:cs="Arial"/>
                <w:bCs/>
                <w:i/>
              </w:rPr>
              <w:t>(Justification, intervention etc)</w:t>
            </w:r>
          </w:p>
        </w:tc>
      </w:tr>
      <w:tr w:rsidR="006114F5" w:rsidRPr="00262D73" w14:paraId="5FAF3ABA" w14:textId="77777777" w:rsidTr="006114F5">
        <w:tc>
          <w:tcPr>
            <w:tcW w:w="900" w:type="dxa"/>
            <w:shd w:val="clear" w:color="auto" w:fill="auto"/>
          </w:tcPr>
          <w:p w14:paraId="759E2EEC" w14:textId="36C32ED6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2.13.1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AFD15" w14:textId="712A58D7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Does staff generate, learn, share, and</w:t>
            </w:r>
            <w:r>
              <w:rPr>
                <w:rFonts w:ascii="Arial" w:hAnsi="Arial" w:cs="Arial"/>
              </w:rPr>
              <w:t xml:space="preserve"> use</w:t>
            </w:r>
            <w:r w:rsidRPr="00262D73">
              <w:rPr>
                <w:rFonts w:ascii="Arial" w:hAnsi="Arial" w:cs="Arial"/>
              </w:rPr>
              <w:t xml:space="preserve"> knowledge for the benefit of individuals, units and the organization.</w:t>
            </w:r>
          </w:p>
        </w:tc>
        <w:tc>
          <w:tcPr>
            <w:tcW w:w="738" w:type="dxa"/>
          </w:tcPr>
          <w:p w14:paraId="30177E70" w14:textId="77366F7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194BF775" w14:textId="04F46D73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1260FB67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D99653A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0CD2E7F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A7DA278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10CE9177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6543A527" w14:textId="77777777" w:rsidTr="006114F5">
        <w:tc>
          <w:tcPr>
            <w:tcW w:w="900" w:type="dxa"/>
            <w:shd w:val="clear" w:color="auto" w:fill="auto"/>
          </w:tcPr>
          <w:p w14:paraId="606CC9C2" w14:textId="2EF9B919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2.13.2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50FA9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 xml:space="preserve">A range of appropriate mechanisms exist and are used for knowledge exchange (After Action Reviews, training, workshops, presentations, meetings, mentoring, website, online learning etc). </w:t>
            </w:r>
          </w:p>
        </w:tc>
        <w:tc>
          <w:tcPr>
            <w:tcW w:w="738" w:type="dxa"/>
          </w:tcPr>
          <w:p w14:paraId="775D553B" w14:textId="2911F8D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33B6ADB9" w14:textId="105A683B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0233583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06CB1C4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3909A14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17CC918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B3B83F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61E148D1" w14:textId="77777777" w:rsidTr="006114F5">
        <w:tc>
          <w:tcPr>
            <w:tcW w:w="900" w:type="dxa"/>
            <w:shd w:val="clear" w:color="auto" w:fill="auto"/>
          </w:tcPr>
          <w:p w14:paraId="6F23A900" w14:textId="10DD882E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2.13.3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74B0D" w14:textId="0DE7B57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Does</w:t>
            </w:r>
            <w:r w:rsidRPr="00262D73">
              <w:rPr>
                <w:rFonts w:ascii="Arial" w:hAnsi="Arial" w:cs="Arial"/>
                <w:bCs/>
              </w:rPr>
              <w:t xml:space="preserve"> the organisation have a repository and system to capture, document, and disseminate knowledge for program improvement, organizational learning and sharing with external stakeholders (shared folders, library and publication outlets-print, electronic or face-to- face- workshops, seminars etc).</w:t>
            </w:r>
          </w:p>
        </w:tc>
        <w:tc>
          <w:tcPr>
            <w:tcW w:w="738" w:type="dxa"/>
          </w:tcPr>
          <w:p w14:paraId="37AE7D80" w14:textId="471FAB8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6A71ADA" w14:textId="529BA24E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3BDCA9A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31252A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0F8DEC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6874E89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FDCBA3B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1C891617" w14:textId="77777777" w:rsidTr="006114F5">
        <w:tc>
          <w:tcPr>
            <w:tcW w:w="900" w:type="dxa"/>
            <w:shd w:val="clear" w:color="auto" w:fill="auto"/>
          </w:tcPr>
          <w:p w14:paraId="1AB35C89" w14:textId="0E8E37AB" w:rsidR="006114F5" w:rsidRPr="00262D73" w:rsidRDefault="006114F5" w:rsidP="008C6EB5">
            <w:pPr>
              <w:spacing w:after="240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</w:rPr>
              <w:t>2.13.4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1A8B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Does the organisation have an active website and /or Facebook account</w:t>
            </w:r>
          </w:p>
        </w:tc>
        <w:tc>
          <w:tcPr>
            <w:tcW w:w="738" w:type="dxa"/>
          </w:tcPr>
          <w:p w14:paraId="05413C41" w14:textId="753E082A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6AE36AF8" w14:textId="3C11784F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318BA64E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5577BBB4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D68B929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59452C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06378F82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6114F5" w:rsidRPr="00262D73" w14:paraId="4D8D3AE2" w14:textId="77777777" w:rsidTr="00057A26">
        <w:tc>
          <w:tcPr>
            <w:tcW w:w="900" w:type="dxa"/>
            <w:shd w:val="clear" w:color="auto" w:fill="auto"/>
          </w:tcPr>
          <w:p w14:paraId="52213C1B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600BCA26" w14:textId="32B13D04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Average Score:</w:t>
            </w:r>
          </w:p>
          <w:p w14:paraId="3F56F4B0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Proposed Interventions:</w:t>
            </w:r>
          </w:p>
          <w:p w14:paraId="05F5D87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  <w:p w14:paraId="437DD626" w14:textId="77777777" w:rsidR="006114F5" w:rsidRPr="00262D73" w:rsidRDefault="006114F5" w:rsidP="008C6EB5">
            <w:pPr>
              <w:spacing w:after="240"/>
              <w:rPr>
                <w:rFonts w:ascii="Arial" w:hAnsi="Arial" w:cs="Arial"/>
                <w:bCs/>
              </w:rPr>
            </w:pPr>
          </w:p>
        </w:tc>
      </w:tr>
    </w:tbl>
    <w:p w14:paraId="3E18CA17" w14:textId="2C89F016" w:rsidR="00B96B88" w:rsidRDefault="00B96B88" w:rsidP="008C6EB5">
      <w:pPr>
        <w:spacing w:after="240"/>
        <w:rPr>
          <w:rFonts w:ascii="Arial" w:hAnsi="Arial" w:cs="Arial"/>
          <w:i/>
          <w:iCs/>
          <w:lang w:val="en-US"/>
        </w:rPr>
      </w:pPr>
    </w:p>
    <w:p w14:paraId="42CC404A" w14:textId="154075F4" w:rsidR="00E5459A" w:rsidRDefault="00E5459A" w:rsidP="008C6EB5">
      <w:pPr>
        <w:spacing w:after="240"/>
        <w:rPr>
          <w:rFonts w:ascii="Arial" w:hAnsi="Arial" w:cs="Arial"/>
          <w:i/>
          <w:iCs/>
          <w:lang w:val="en-US"/>
        </w:rPr>
      </w:pPr>
    </w:p>
    <w:p w14:paraId="01681549" w14:textId="41AF75EE" w:rsidR="00E5459A" w:rsidRPr="00262D73" w:rsidRDefault="00E5459A" w:rsidP="00E5459A">
      <w:pPr>
        <w:spacing w:after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2.14</w:t>
      </w:r>
      <w:r>
        <w:rPr>
          <w:rFonts w:ascii="Arial" w:hAnsi="Arial" w:cs="Arial"/>
          <w:b/>
          <w:bCs/>
        </w:rPr>
        <w:tab/>
        <w:t>Leadership and Management</w:t>
      </w:r>
    </w:p>
    <w:tbl>
      <w:tblPr>
        <w:tblW w:w="14778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580"/>
        <w:gridCol w:w="738"/>
        <w:gridCol w:w="738"/>
        <w:gridCol w:w="738"/>
        <w:gridCol w:w="738"/>
        <w:gridCol w:w="738"/>
        <w:gridCol w:w="738"/>
        <w:gridCol w:w="3870"/>
      </w:tblGrid>
      <w:tr w:rsidR="00E5459A" w:rsidRPr="00262D73" w14:paraId="2F26FA62" w14:textId="77777777" w:rsidTr="00057A26">
        <w:tc>
          <w:tcPr>
            <w:tcW w:w="900" w:type="dxa"/>
            <w:shd w:val="clear" w:color="auto" w:fill="auto"/>
          </w:tcPr>
          <w:p w14:paraId="110537A9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80" w:type="dxa"/>
            <w:shd w:val="clear" w:color="auto" w:fill="auto"/>
          </w:tcPr>
          <w:p w14:paraId="10351355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Assessment Area </w:t>
            </w:r>
          </w:p>
        </w:tc>
        <w:tc>
          <w:tcPr>
            <w:tcW w:w="4428" w:type="dxa"/>
            <w:gridSpan w:val="6"/>
          </w:tcPr>
          <w:p w14:paraId="5F33670D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62D73">
              <w:rPr>
                <w:rFonts w:ascii="Arial" w:hAnsi="Arial" w:cs="Arial"/>
                <w:b/>
                <w:bCs/>
              </w:rPr>
              <w:t>Score</w:t>
            </w:r>
          </w:p>
        </w:tc>
        <w:tc>
          <w:tcPr>
            <w:tcW w:w="3870" w:type="dxa"/>
            <w:shd w:val="clear" w:color="auto" w:fill="auto"/>
          </w:tcPr>
          <w:p w14:paraId="520544A3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  <w:i/>
              </w:rPr>
            </w:pPr>
            <w:r w:rsidRPr="00262D73">
              <w:rPr>
                <w:rFonts w:ascii="Arial" w:hAnsi="Arial" w:cs="Arial"/>
                <w:b/>
                <w:bCs/>
              </w:rPr>
              <w:t xml:space="preserve">Explanatory Notes </w:t>
            </w:r>
            <w:r w:rsidRPr="00262D73">
              <w:rPr>
                <w:rFonts w:ascii="Arial" w:hAnsi="Arial" w:cs="Arial"/>
                <w:bCs/>
                <w:i/>
              </w:rPr>
              <w:t>(Justification, intervention etc)</w:t>
            </w:r>
          </w:p>
        </w:tc>
      </w:tr>
      <w:tr w:rsidR="00E5459A" w:rsidRPr="00262D73" w14:paraId="65706C86" w14:textId="77777777" w:rsidTr="00057A26">
        <w:tc>
          <w:tcPr>
            <w:tcW w:w="900" w:type="dxa"/>
            <w:shd w:val="clear" w:color="auto" w:fill="auto"/>
          </w:tcPr>
          <w:p w14:paraId="05603AED" w14:textId="0A49E9EE" w:rsidR="00E5459A" w:rsidRPr="00262D73" w:rsidRDefault="00E5459A" w:rsidP="00057A2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</w:t>
            </w:r>
            <w:r w:rsidRPr="00262D73">
              <w:rPr>
                <w:rFonts w:ascii="Arial" w:hAnsi="Arial" w:cs="Arial"/>
              </w:rPr>
              <w:t>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147D9" w14:textId="37B478C5" w:rsidR="00E5459A" w:rsidRPr="00262D73" w:rsidRDefault="00895E53" w:rsidP="00057A2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organisation have a</w:t>
            </w:r>
            <w:r w:rsidR="00057A26">
              <w:rPr>
                <w:rFonts w:ascii="Arial" w:hAnsi="Arial" w:cs="Arial"/>
              </w:rPr>
              <w:t xml:space="preserve"> clear se</w:t>
            </w:r>
            <w:r>
              <w:rPr>
                <w:rFonts w:ascii="Arial" w:hAnsi="Arial" w:cs="Arial"/>
              </w:rPr>
              <w:t>nior management in place with</w:t>
            </w:r>
            <w:r w:rsidR="00057A26">
              <w:rPr>
                <w:rFonts w:ascii="Arial" w:hAnsi="Arial" w:cs="Arial"/>
              </w:rPr>
              <w:t xml:space="preserve"> the requisite capacity to provide leadership for policy, planning, operations, process of integration and coordination in line with the strategic plan.</w:t>
            </w:r>
          </w:p>
        </w:tc>
        <w:tc>
          <w:tcPr>
            <w:tcW w:w="738" w:type="dxa"/>
          </w:tcPr>
          <w:p w14:paraId="2CEE410D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B4254CE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4ABC4ECF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5282B39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10F033F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17FC640D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8970A3C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E5459A" w:rsidRPr="00262D73" w14:paraId="36DBF702" w14:textId="77777777" w:rsidTr="00057A26">
        <w:tc>
          <w:tcPr>
            <w:tcW w:w="900" w:type="dxa"/>
            <w:shd w:val="clear" w:color="auto" w:fill="auto"/>
          </w:tcPr>
          <w:p w14:paraId="25002A85" w14:textId="5A644483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2.14</w:t>
            </w:r>
            <w:r w:rsidRPr="00262D73">
              <w:rPr>
                <w:rFonts w:ascii="Arial" w:hAnsi="Arial" w:cs="Arial"/>
                <w:bCs/>
              </w:rPr>
              <w:t>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6C01FE" w14:textId="379BA03F" w:rsidR="00E5459A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Are there </w:t>
            </w:r>
            <w:r w:rsidR="00057A26">
              <w:rPr>
                <w:rFonts w:ascii="Arial" w:hAnsi="Arial" w:cs="Arial"/>
                <w:bCs/>
              </w:rPr>
              <w:t>effective decision making  processes</w:t>
            </w:r>
            <w:r>
              <w:rPr>
                <w:rFonts w:ascii="Arial" w:hAnsi="Arial" w:cs="Arial"/>
                <w:bCs/>
              </w:rPr>
              <w:t xml:space="preserve"> by management and subsequent </w:t>
            </w:r>
            <w:r w:rsidR="00057A26">
              <w:rPr>
                <w:rFonts w:ascii="Arial" w:hAnsi="Arial" w:cs="Arial"/>
                <w:bCs/>
              </w:rPr>
              <w:t>comm</w:t>
            </w:r>
            <w:r>
              <w:rPr>
                <w:rFonts w:ascii="Arial" w:hAnsi="Arial" w:cs="Arial"/>
                <w:bCs/>
              </w:rPr>
              <w:t>unication of the decisions made to staff?</w:t>
            </w:r>
          </w:p>
        </w:tc>
        <w:tc>
          <w:tcPr>
            <w:tcW w:w="738" w:type="dxa"/>
          </w:tcPr>
          <w:p w14:paraId="5495204C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7804F832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71B28847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6922FE35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E7F1F2D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DDBFF13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2BD57450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E5459A" w:rsidRPr="00262D73" w14:paraId="4FC34422" w14:textId="77777777" w:rsidTr="00057A26">
        <w:tc>
          <w:tcPr>
            <w:tcW w:w="900" w:type="dxa"/>
            <w:shd w:val="clear" w:color="auto" w:fill="auto"/>
          </w:tcPr>
          <w:p w14:paraId="2F9FC851" w14:textId="00879695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2.14</w:t>
            </w:r>
            <w:r w:rsidRPr="00262D73">
              <w:rPr>
                <w:rFonts w:ascii="Arial" w:hAnsi="Arial" w:cs="Arial"/>
                <w:bCs/>
              </w:rPr>
              <w:t>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494EF" w14:textId="5B9EA34C" w:rsidR="00E5459A" w:rsidRPr="00262D73" w:rsidRDefault="00895E53" w:rsidP="00895E53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Does s</w:t>
            </w:r>
            <w:r w:rsidR="00057A26">
              <w:rPr>
                <w:rFonts w:ascii="Arial" w:hAnsi="Arial" w:cs="Arial"/>
                <w:bCs/>
              </w:rPr>
              <w:t>enior management and leadership embrace and support change opportunities towards organisational improvement and growth.</w:t>
            </w:r>
          </w:p>
        </w:tc>
        <w:tc>
          <w:tcPr>
            <w:tcW w:w="738" w:type="dxa"/>
          </w:tcPr>
          <w:p w14:paraId="39624F92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0B93571A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E8149BA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0F630C6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6FB9EB5A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A86CA37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00876D3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E5459A" w:rsidRPr="00262D73" w14:paraId="67873016" w14:textId="77777777" w:rsidTr="00057A26">
        <w:tc>
          <w:tcPr>
            <w:tcW w:w="900" w:type="dxa"/>
            <w:shd w:val="clear" w:color="auto" w:fill="auto"/>
          </w:tcPr>
          <w:p w14:paraId="1119B122" w14:textId="0F081E28" w:rsidR="00E5459A" w:rsidRPr="00262D73" w:rsidRDefault="00E5459A" w:rsidP="00057A2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</w:t>
            </w:r>
            <w:r w:rsidRPr="00262D73">
              <w:rPr>
                <w:rFonts w:ascii="Arial" w:hAnsi="Arial" w:cs="Arial"/>
              </w:rPr>
              <w:t>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D2498" w14:textId="408CE850" w:rsidR="00E5459A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Does</w:t>
            </w:r>
            <w:r w:rsidR="00057A26">
              <w:rPr>
                <w:rFonts w:ascii="Arial" w:hAnsi="Arial" w:cs="Arial"/>
                <w:bCs/>
              </w:rPr>
              <w:t xml:space="preserve"> transparency and accountability to staff, stakeholders, donors, partners </w:t>
            </w:r>
            <w:r>
              <w:rPr>
                <w:rFonts w:ascii="Arial" w:hAnsi="Arial" w:cs="Arial"/>
                <w:bCs/>
              </w:rPr>
              <w:t>by management exist in your organisation?</w:t>
            </w:r>
          </w:p>
        </w:tc>
        <w:tc>
          <w:tcPr>
            <w:tcW w:w="738" w:type="dxa"/>
          </w:tcPr>
          <w:p w14:paraId="0A619A63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5D6C8029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267D8794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8C6F4B6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43A6A995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6BC48D32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6E69AFB9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895E53" w:rsidRPr="00262D73" w14:paraId="0A354384" w14:textId="77777777" w:rsidTr="00057A26">
        <w:tc>
          <w:tcPr>
            <w:tcW w:w="900" w:type="dxa"/>
            <w:shd w:val="clear" w:color="auto" w:fill="auto"/>
          </w:tcPr>
          <w:p w14:paraId="7D746267" w14:textId="2513B4DA" w:rsidR="00895E53" w:rsidRDefault="00895E53" w:rsidP="00057A2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2.14.5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FF47D" w14:textId="67440CBB" w:rsidR="00895E5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 there clear segregation of powers and responsibilities among management members?</w:t>
            </w:r>
          </w:p>
        </w:tc>
        <w:tc>
          <w:tcPr>
            <w:tcW w:w="738" w:type="dxa"/>
          </w:tcPr>
          <w:p w14:paraId="34834EFB" w14:textId="65D2E279" w:rsidR="00895E5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2C79B87E" w14:textId="71563804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54A79449" w14:textId="7F576F7A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BF09E8B" w14:textId="128BFF9C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18FF1529" w14:textId="6FE338A0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0CDB977F" w14:textId="23529488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5F4F8F31" w14:textId="77777777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895E53" w:rsidRPr="00262D73" w14:paraId="123D1C95" w14:textId="77777777" w:rsidTr="00057A26">
        <w:tc>
          <w:tcPr>
            <w:tcW w:w="900" w:type="dxa"/>
            <w:shd w:val="clear" w:color="auto" w:fill="auto"/>
          </w:tcPr>
          <w:p w14:paraId="386BC3F8" w14:textId="076B3F98" w:rsidR="00895E53" w:rsidRDefault="00895E53" w:rsidP="00057A2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2.14.6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9D098" w14:textId="7015A471" w:rsidR="00895E5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Does capacity development and success plans for management and staff exist in your organisation?</w:t>
            </w:r>
          </w:p>
        </w:tc>
        <w:tc>
          <w:tcPr>
            <w:tcW w:w="738" w:type="dxa"/>
          </w:tcPr>
          <w:p w14:paraId="3FD42658" w14:textId="05B308D8" w:rsidR="00895E5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14:paraId="48CFD09D" w14:textId="34D6F62F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14:paraId="6782FE49" w14:textId="5BA568A1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27621BE6" w14:textId="2BFE2E24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14:paraId="79D5172D" w14:textId="17889F98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7EE70444" w14:textId="5C2D6376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7F9BACB2" w14:textId="77777777" w:rsidR="00895E53" w:rsidRPr="00262D73" w:rsidRDefault="00895E53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  <w:tr w:rsidR="00E5459A" w:rsidRPr="00262D73" w14:paraId="206E5706" w14:textId="77777777" w:rsidTr="00057A26">
        <w:tc>
          <w:tcPr>
            <w:tcW w:w="900" w:type="dxa"/>
            <w:shd w:val="clear" w:color="auto" w:fill="auto"/>
          </w:tcPr>
          <w:p w14:paraId="484C9AC7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  <w:tc>
          <w:tcPr>
            <w:tcW w:w="13878" w:type="dxa"/>
            <w:gridSpan w:val="8"/>
          </w:tcPr>
          <w:p w14:paraId="3DDA9584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Average Score:</w:t>
            </w:r>
          </w:p>
          <w:p w14:paraId="05A6BEE6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  <w:r w:rsidRPr="00262D73">
              <w:rPr>
                <w:rFonts w:ascii="Arial" w:hAnsi="Arial" w:cs="Arial"/>
                <w:bCs/>
              </w:rPr>
              <w:t>Proposed Interventions:</w:t>
            </w:r>
          </w:p>
          <w:p w14:paraId="68F63E24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  <w:p w14:paraId="49BADAF2" w14:textId="77777777" w:rsidR="00E5459A" w:rsidRPr="00262D73" w:rsidRDefault="00E5459A" w:rsidP="00057A26">
            <w:pPr>
              <w:spacing w:after="240"/>
              <w:rPr>
                <w:rFonts w:ascii="Arial" w:hAnsi="Arial" w:cs="Arial"/>
                <w:bCs/>
              </w:rPr>
            </w:pPr>
          </w:p>
        </w:tc>
      </w:tr>
    </w:tbl>
    <w:p w14:paraId="64F9BF58" w14:textId="77777777" w:rsidR="00E5459A" w:rsidRPr="00262D73" w:rsidRDefault="00E5459A" w:rsidP="008C6EB5">
      <w:pPr>
        <w:spacing w:after="240"/>
        <w:rPr>
          <w:rFonts w:ascii="Arial" w:hAnsi="Arial" w:cs="Arial"/>
          <w:i/>
          <w:iCs/>
          <w:lang w:val="en-US"/>
        </w:rPr>
        <w:sectPr w:rsidR="00E5459A" w:rsidRPr="00262D73" w:rsidSect="007363F7">
          <w:headerReference w:type="default" r:id="rId17"/>
          <w:footerReference w:type="default" r:id="rId18"/>
          <w:pgSz w:w="16838" w:h="11906" w:orient="landscape"/>
          <w:pgMar w:top="1418" w:right="1418" w:bottom="1418" w:left="1418" w:header="720" w:footer="720" w:gutter="0"/>
          <w:cols w:space="720"/>
          <w:docGrid w:linePitch="299"/>
        </w:sectPr>
      </w:pPr>
    </w:p>
    <w:p w14:paraId="580DB3F6" w14:textId="77777777" w:rsidR="00702412" w:rsidRPr="00262D73" w:rsidRDefault="0034319C" w:rsidP="008C6EB5">
      <w:pPr>
        <w:keepNext/>
        <w:keepLines/>
        <w:spacing w:before="240" w:after="240"/>
        <w:jc w:val="both"/>
        <w:outlineLvl w:val="0"/>
        <w:rPr>
          <w:rFonts w:ascii="Arial" w:eastAsia="Times New Roman" w:hAnsi="Arial" w:cs="Arial"/>
          <w:b/>
          <w:bCs/>
        </w:rPr>
      </w:pPr>
      <w:r w:rsidRPr="00262D73">
        <w:rPr>
          <w:rFonts w:ascii="Arial" w:eastAsia="Times New Roman" w:hAnsi="Arial" w:cs="Arial"/>
          <w:b/>
          <w:bCs/>
        </w:rPr>
        <w:t>L</w:t>
      </w:r>
      <w:r w:rsidR="00702412" w:rsidRPr="00262D73">
        <w:rPr>
          <w:rFonts w:ascii="Arial" w:eastAsia="Times New Roman" w:hAnsi="Arial" w:cs="Arial"/>
          <w:b/>
          <w:bCs/>
        </w:rPr>
        <w:t xml:space="preserve">ist of participants to the </w:t>
      </w:r>
      <w:r w:rsidR="00ED2433" w:rsidRPr="00262D73">
        <w:rPr>
          <w:rFonts w:ascii="Arial" w:eastAsia="Times New Roman" w:hAnsi="Arial" w:cs="Arial"/>
          <w:b/>
          <w:bCs/>
        </w:rPr>
        <w:t>Consolidation Meeting of the S</w:t>
      </w:r>
      <w:r w:rsidR="00702412" w:rsidRPr="00262D73">
        <w:rPr>
          <w:rFonts w:ascii="Arial" w:eastAsia="Times New Roman" w:hAnsi="Arial" w:cs="Arial"/>
          <w:b/>
          <w:bCs/>
        </w:rPr>
        <w:t>elf</w:t>
      </w:r>
      <w:r w:rsidR="00ED2433" w:rsidRPr="00262D73">
        <w:rPr>
          <w:rFonts w:ascii="Arial" w:eastAsia="Times New Roman" w:hAnsi="Arial" w:cs="Arial"/>
          <w:b/>
          <w:bCs/>
        </w:rPr>
        <w:t xml:space="preserve"> </w:t>
      </w:r>
      <w:r w:rsidR="00702412" w:rsidRPr="00262D73">
        <w:rPr>
          <w:rFonts w:ascii="Arial" w:eastAsia="Times New Roman" w:hAnsi="Arial" w:cs="Arial"/>
          <w:b/>
          <w:bCs/>
        </w:rPr>
        <w:t>-</w:t>
      </w:r>
      <w:r w:rsidR="00ED2433" w:rsidRPr="00262D73">
        <w:rPr>
          <w:rFonts w:ascii="Arial" w:eastAsia="Times New Roman" w:hAnsi="Arial" w:cs="Arial"/>
          <w:b/>
          <w:bCs/>
        </w:rPr>
        <w:t xml:space="preserve"> A</w:t>
      </w:r>
      <w:r w:rsidR="00702412" w:rsidRPr="00262D73">
        <w:rPr>
          <w:rFonts w:ascii="Arial" w:eastAsia="Times New Roman" w:hAnsi="Arial" w:cs="Arial"/>
          <w:b/>
          <w:bCs/>
        </w:rPr>
        <w:t xml:space="preserve">ssessment </w:t>
      </w:r>
      <w:r w:rsidR="00ED2433" w:rsidRPr="00262D73">
        <w:rPr>
          <w:rFonts w:ascii="Arial" w:eastAsia="Times New Roman" w:hAnsi="Arial" w:cs="Arial"/>
          <w:b/>
          <w:bCs/>
        </w:rPr>
        <w:t>E</w:t>
      </w:r>
      <w:r w:rsidR="00702412" w:rsidRPr="00262D73">
        <w:rPr>
          <w:rFonts w:ascii="Arial" w:eastAsia="Times New Roman" w:hAnsi="Arial" w:cs="Arial"/>
          <w:b/>
          <w:bCs/>
        </w:rPr>
        <w:t>xercise</w:t>
      </w:r>
      <w:r w:rsidR="005B471D" w:rsidRPr="00262D73">
        <w:rPr>
          <w:rStyle w:val="FootnoteReference"/>
          <w:rFonts w:ascii="Arial" w:eastAsia="Times New Roman" w:hAnsi="Arial" w:cs="Arial"/>
          <w:b/>
          <w:bCs/>
        </w:rPr>
        <w:footnoteReference w:id="2"/>
      </w:r>
    </w:p>
    <w:tbl>
      <w:tblPr>
        <w:tblW w:w="1442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7839"/>
        <w:gridCol w:w="693"/>
        <w:gridCol w:w="3284"/>
      </w:tblGrid>
      <w:tr w:rsidR="00702412" w:rsidRPr="00262D73" w14:paraId="4CB11117" w14:textId="77777777" w:rsidTr="009571DC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DDBE1" w14:textId="77777777" w:rsidR="00702412" w:rsidRPr="00262D73" w:rsidRDefault="00702412" w:rsidP="008C6EB5">
            <w:pPr>
              <w:spacing w:before="60" w:after="240"/>
              <w:jc w:val="both"/>
              <w:rPr>
                <w:rFonts w:ascii="Arial" w:hAnsi="Arial" w:cs="Arial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>Name of organisation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15B7" w14:textId="77777777" w:rsidR="00702412" w:rsidRPr="00262D73" w:rsidRDefault="00702412" w:rsidP="008C6EB5">
            <w:pPr>
              <w:spacing w:before="60"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D231" w14:textId="77777777" w:rsidR="00702412" w:rsidRPr="00262D73" w:rsidRDefault="00702412" w:rsidP="008C6EB5">
            <w:pPr>
              <w:spacing w:before="60" w:after="240"/>
              <w:jc w:val="both"/>
              <w:rPr>
                <w:rFonts w:ascii="Arial" w:hAnsi="Arial" w:cs="Arial"/>
                <w:b/>
                <w:lang w:val="en-US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 xml:space="preserve">Date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6AEF" w14:textId="77777777" w:rsidR="00702412" w:rsidRPr="00262D73" w:rsidRDefault="00702412" w:rsidP="008C6EB5">
            <w:pPr>
              <w:spacing w:before="60" w:after="240"/>
              <w:jc w:val="both"/>
              <w:rPr>
                <w:rFonts w:ascii="Arial" w:hAnsi="Arial" w:cs="Arial"/>
                <w:b/>
                <w:color w:val="D9D9D9"/>
                <w:lang w:val="en-US"/>
              </w:rPr>
            </w:pPr>
          </w:p>
        </w:tc>
      </w:tr>
    </w:tbl>
    <w:p w14:paraId="3FE97706" w14:textId="77777777" w:rsidR="00702412" w:rsidRPr="00262D73" w:rsidRDefault="00702412" w:rsidP="008C6EB5">
      <w:pPr>
        <w:spacing w:after="240"/>
        <w:jc w:val="both"/>
        <w:rPr>
          <w:rFonts w:ascii="Arial" w:hAnsi="Arial" w:cs="Arial"/>
        </w:rPr>
      </w:pPr>
    </w:p>
    <w:tbl>
      <w:tblPr>
        <w:tblW w:w="143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4"/>
        <w:gridCol w:w="2701"/>
        <w:gridCol w:w="2821"/>
        <w:gridCol w:w="2647"/>
        <w:gridCol w:w="3110"/>
      </w:tblGrid>
      <w:tr w:rsidR="00702412" w:rsidRPr="00262D73" w14:paraId="79B8B9B9" w14:textId="77777777" w:rsidTr="005A3547">
        <w:trPr>
          <w:trHeight w:val="144"/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E895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b/>
                <w:lang w:val="en-US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>Name of participant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2A04D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b/>
                <w:lang w:val="en-US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>Role in organisation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93B2" w14:textId="77777777" w:rsidR="00702412" w:rsidRPr="00262D73" w:rsidRDefault="005B471D" w:rsidP="008C6EB5">
            <w:pPr>
              <w:spacing w:after="240"/>
              <w:jc w:val="both"/>
              <w:rPr>
                <w:rFonts w:ascii="Arial" w:hAnsi="Arial" w:cs="Arial"/>
                <w:b/>
                <w:lang w:val="en-US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>Contact</w:t>
            </w:r>
            <w:r w:rsidR="00702412" w:rsidRPr="00262D73">
              <w:rPr>
                <w:rFonts w:ascii="Arial" w:hAnsi="Arial" w:cs="Arial"/>
                <w:b/>
                <w:lang w:val="en-US"/>
              </w:rPr>
              <w:t xml:space="preserve"> number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F8D1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b/>
                <w:lang w:val="en-US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>Email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4C01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b/>
                <w:lang w:val="en-US"/>
              </w:rPr>
            </w:pPr>
            <w:r w:rsidRPr="00262D73">
              <w:rPr>
                <w:rFonts w:ascii="Arial" w:hAnsi="Arial" w:cs="Arial"/>
                <w:b/>
                <w:lang w:val="en-US"/>
              </w:rPr>
              <w:t>Signature</w:t>
            </w:r>
          </w:p>
        </w:tc>
      </w:tr>
      <w:tr w:rsidR="00702412" w:rsidRPr="00262D73" w14:paraId="6F451A1C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D59C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8E9F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588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38AF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B7A06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3C9705B1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8D99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EFF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9D5B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9DBA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B11A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0F5C5DA8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2993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B0D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EF2E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ACD4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F0E5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34CCB16F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AF0D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6854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039DB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84A24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4123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1EEB4483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C15F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2F6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7C38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6468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D17B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41C8EE05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00D9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1B16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09AA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7D2D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E697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23244AA5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146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898F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EEE5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86A8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AF1A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7EE2D19E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596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DC58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EA58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10BA9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162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2CC8BCC0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8E3C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8D1A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219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B2F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4CF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2ADD0246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ED9D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6E09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2C7B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4307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1CF0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1C9948F2" w14:textId="77777777" w:rsidTr="005A3547">
        <w:trPr>
          <w:trHeight w:val="599"/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FE29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56B8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E930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A761D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0DD3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09D42DF9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37F7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E695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B287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BB0F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31C5E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412" w:rsidRPr="00262D73" w14:paraId="4A92BC01" w14:textId="77777777" w:rsidTr="005A3547">
        <w:trPr>
          <w:jc w:val="center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6B9F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7526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0A19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2C02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B24" w14:textId="77777777" w:rsidR="00702412" w:rsidRPr="00262D73" w:rsidRDefault="00702412" w:rsidP="008C6EB5">
            <w:pPr>
              <w:spacing w:after="24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7A4349BA" w14:textId="77777777" w:rsidR="00702412" w:rsidRPr="00262D73" w:rsidRDefault="00702412" w:rsidP="008C6EB5">
      <w:pPr>
        <w:spacing w:before="120" w:after="240"/>
        <w:jc w:val="both"/>
        <w:rPr>
          <w:rFonts w:ascii="Arial" w:hAnsi="Arial" w:cs="Arial"/>
        </w:rPr>
      </w:pPr>
    </w:p>
    <w:p w14:paraId="02705CD6" w14:textId="77777777" w:rsidR="00702412" w:rsidRPr="00262D73" w:rsidRDefault="00702412" w:rsidP="008C6EB5">
      <w:pPr>
        <w:spacing w:before="120" w:after="240"/>
        <w:jc w:val="both"/>
        <w:rPr>
          <w:rFonts w:ascii="Arial" w:hAnsi="Arial" w:cs="Arial"/>
        </w:rPr>
      </w:pPr>
    </w:p>
    <w:sectPr w:rsidR="00702412" w:rsidRPr="00262D73" w:rsidSect="00702412">
      <w:headerReference w:type="default" r:id="rId19"/>
      <w:footerReference w:type="default" r:id="rId20"/>
      <w:pgSz w:w="16838" w:h="11906" w:orient="landscape"/>
      <w:pgMar w:top="1152" w:right="1440" w:bottom="1440" w:left="1152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570C20" w16cex:dateUtc="2024-08-02T06:41:00Z"/>
  <w16cex:commentExtensible w16cex:durableId="2A560586" w16cex:dateUtc="2024-08-01T12:00:00Z"/>
  <w16cex:commentExtensible w16cex:durableId="2A5605C4" w16cex:dateUtc="2024-08-01T12:01:00Z"/>
  <w16cex:commentExtensible w16cex:durableId="2A5605E2" w16cex:dateUtc="2024-08-01T12:02:00Z"/>
  <w16cex:commentExtensible w16cex:durableId="2A570C9E" w16cex:dateUtc="2024-08-02T06:43:00Z"/>
  <w16cex:commentExtensible w16cex:durableId="2A5605FD" w16cex:dateUtc="2024-08-01T12:02:00Z"/>
  <w16cex:commentExtensible w16cex:durableId="2A56060C" w16cex:dateUtc="2024-08-01T12:03:00Z"/>
  <w16cex:commentExtensible w16cex:durableId="2A560651" w16cex:dateUtc="2024-08-01T12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89BD3" w14:textId="77777777" w:rsidR="00620676" w:rsidRDefault="00620676" w:rsidP="00DE22B1">
      <w:pPr>
        <w:spacing w:after="0" w:line="240" w:lineRule="auto"/>
      </w:pPr>
      <w:r>
        <w:separator/>
      </w:r>
    </w:p>
  </w:endnote>
  <w:endnote w:type="continuationSeparator" w:id="0">
    <w:p w14:paraId="12915240" w14:textId="77777777" w:rsidR="00620676" w:rsidRDefault="00620676" w:rsidP="00DE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Calibri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73DE" w14:textId="77777777" w:rsidR="00057A26" w:rsidRDefault="00057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DDA04" w14:textId="704709F3" w:rsidR="00057A26" w:rsidRDefault="00057A26" w:rsidP="008A552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620676" w:rsidRPr="00620676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8A552E">
      <w:rPr>
        <w:color w:val="7F7F7F"/>
        <w:spacing w:val="60"/>
      </w:rPr>
      <w:t>Page</w:t>
    </w:r>
  </w:p>
  <w:p w14:paraId="30F1ACA3" w14:textId="77777777" w:rsidR="00057A26" w:rsidRDefault="00057A2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FE017" w14:textId="77777777" w:rsidR="00057A26" w:rsidRDefault="00057A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DF8C7" w14:textId="406C2430" w:rsidR="00057A26" w:rsidRDefault="00057A26" w:rsidP="008A552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2A33AE" w:rsidRPr="002A33AE">
      <w:rPr>
        <w:b/>
        <w:bCs/>
        <w:noProof/>
      </w:rPr>
      <w:t>17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8A552E">
      <w:rPr>
        <w:color w:val="7F7F7F"/>
        <w:spacing w:val="60"/>
      </w:rPr>
      <w:t>Page</w:t>
    </w:r>
  </w:p>
  <w:p w14:paraId="0DDDD8E4" w14:textId="77777777" w:rsidR="00057A26" w:rsidRDefault="00057A26" w:rsidP="009571D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88F8" w14:textId="462C42ED" w:rsidR="00057A26" w:rsidRDefault="00057A26" w:rsidP="008A552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2A33AE" w:rsidRPr="002A33AE">
      <w:rPr>
        <w:b/>
        <w:bCs/>
        <w:noProof/>
      </w:rPr>
      <w:t>21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8A552E">
      <w:rPr>
        <w:color w:val="7F7F7F"/>
        <w:spacing w:val="60"/>
      </w:rPr>
      <w:t>Page</w:t>
    </w:r>
  </w:p>
  <w:p w14:paraId="3A84518F" w14:textId="77777777" w:rsidR="00057A26" w:rsidRDefault="00057A26" w:rsidP="009571D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57F6E" w14:textId="0F81B87E" w:rsidR="00057A26" w:rsidRDefault="00057A26" w:rsidP="008A552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2A33AE" w:rsidRPr="002A33AE">
      <w:rPr>
        <w:b/>
        <w:bCs/>
        <w:noProof/>
      </w:rPr>
      <w:t>24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8A552E">
      <w:rPr>
        <w:color w:val="7F7F7F"/>
        <w:spacing w:val="60"/>
      </w:rPr>
      <w:t>Page</w:t>
    </w:r>
  </w:p>
  <w:p w14:paraId="49C6A259" w14:textId="77777777" w:rsidR="00057A26" w:rsidRDefault="00057A2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DCFFB" w14:textId="77777777" w:rsidR="00620676" w:rsidRDefault="00620676" w:rsidP="00DE22B1">
      <w:pPr>
        <w:spacing w:after="0" w:line="240" w:lineRule="auto"/>
      </w:pPr>
      <w:r>
        <w:separator/>
      </w:r>
    </w:p>
  </w:footnote>
  <w:footnote w:type="continuationSeparator" w:id="0">
    <w:p w14:paraId="10B7E16E" w14:textId="77777777" w:rsidR="00620676" w:rsidRDefault="00620676" w:rsidP="00DE22B1">
      <w:pPr>
        <w:spacing w:after="0" w:line="240" w:lineRule="auto"/>
      </w:pPr>
      <w:r>
        <w:continuationSeparator/>
      </w:r>
    </w:p>
  </w:footnote>
  <w:footnote w:id="1">
    <w:p w14:paraId="1E53ACFC" w14:textId="77777777" w:rsidR="00057A26" w:rsidRDefault="00057A26"/>
    <w:p w14:paraId="0B200F46" w14:textId="77777777" w:rsidR="00057A26" w:rsidRPr="005A3547" w:rsidRDefault="00057A26">
      <w:pPr>
        <w:pStyle w:val="FootnoteText"/>
      </w:pPr>
    </w:p>
  </w:footnote>
  <w:footnote w:id="2">
    <w:p w14:paraId="67F6AE18" w14:textId="77777777" w:rsidR="00057A26" w:rsidRPr="005B471D" w:rsidRDefault="00057A2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Adapted from the draft ZGF catalyst Fund and Self - Assessment Tool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0775B" w14:textId="77777777" w:rsidR="00057A26" w:rsidRDefault="00057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AA0E2" w14:textId="77777777" w:rsidR="00057A26" w:rsidRDefault="00057A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13D0C" w14:textId="77777777" w:rsidR="00057A26" w:rsidRDefault="00057A2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1ABB6" w14:textId="77777777" w:rsidR="00057A26" w:rsidRDefault="00057A2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DDDE5" w14:textId="77777777" w:rsidR="00057A26" w:rsidRDefault="00057A2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C2504" w14:textId="77777777" w:rsidR="00057A26" w:rsidRDefault="00057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C5A"/>
    <w:multiLevelType w:val="hybridMultilevel"/>
    <w:tmpl w:val="2E389A38"/>
    <w:lvl w:ilvl="0" w:tplc="F77AAC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3B55"/>
    <w:multiLevelType w:val="hybridMultilevel"/>
    <w:tmpl w:val="FE0A6C0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B2A87"/>
    <w:multiLevelType w:val="multilevel"/>
    <w:tmpl w:val="6C92AE6E"/>
    <w:lvl w:ilvl="0">
      <w:numFmt w:val="bullet"/>
      <w:lvlText w:val="•"/>
      <w:lvlJc w:val="left"/>
      <w:pPr>
        <w:ind w:left="360" w:hanging="360"/>
      </w:pPr>
      <w:rPr>
        <w:rFonts w:ascii="SymbolMT" w:eastAsia="Calibri" w:hAnsi="SymbolMT" w:cs="SymbolM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1C55E5E"/>
    <w:multiLevelType w:val="multilevel"/>
    <w:tmpl w:val="0AEC7FC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12446B17"/>
    <w:multiLevelType w:val="hybridMultilevel"/>
    <w:tmpl w:val="9B5A4D3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11164C"/>
    <w:multiLevelType w:val="multilevel"/>
    <w:tmpl w:val="2CC4E81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159C3832"/>
    <w:multiLevelType w:val="hybridMultilevel"/>
    <w:tmpl w:val="FB02005C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71770DA"/>
    <w:multiLevelType w:val="hybridMultilevel"/>
    <w:tmpl w:val="4FF042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20939"/>
    <w:multiLevelType w:val="hybridMultilevel"/>
    <w:tmpl w:val="7A023B0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43287F"/>
    <w:multiLevelType w:val="multilevel"/>
    <w:tmpl w:val="74BE4026"/>
    <w:lvl w:ilvl="0">
      <w:numFmt w:val="bullet"/>
      <w:lvlText w:val=""/>
      <w:lvlJc w:val="left"/>
      <w:pPr>
        <w:ind w:left="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72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6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8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0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2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4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66" w:hanging="360"/>
      </w:pPr>
      <w:rPr>
        <w:rFonts w:ascii="Wingdings" w:hAnsi="Wingdings"/>
      </w:rPr>
    </w:lvl>
  </w:abstractNum>
  <w:abstractNum w:abstractNumId="10" w15:restartNumberingAfterBreak="0">
    <w:nsid w:val="1F024122"/>
    <w:multiLevelType w:val="hybridMultilevel"/>
    <w:tmpl w:val="7142885A"/>
    <w:lvl w:ilvl="0" w:tplc="462422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8597C"/>
    <w:multiLevelType w:val="hybridMultilevel"/>
    <w:tmpl w:val="2F92594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1A32EC"/>
    <w:multiLevelType w:val="hybridMultilevel"/>
    <w:tmpl w:val="6516598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56422AB"/>
    <w:multiLevelType w:val="multilevel"/>
    <w:tmpl w:val="764CA190"/>
    <w:lvl w:ilvl="0">
      <w:numFmt w:val="bullet"/>
      <w:lvlText w:val="•"/>
      <w:lvlJc w:val="left"/>
      <w:pPr>
        <w:ind w:left="360" w:hanging="360"/>
      </w:pPr>
      <w:rPr>
        <w:rFonts w:ascii="SymbolMT" w:eastAsia="Calibri" w:hAnsi="SymbolMT" w:cs="SymbolM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25D80468"/>
    <w:multiLevelType w:val="multilevel"/>
    <w:tmpl w:val="7916E09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29A315CE"/>
    <w:multiLevelType w:val="hybridMultilevel"/>
    <w:tmpl w:val="4E6E4F5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DE459E"/>
    <w:multiLevelType w:val="multilevel"/>
    <w:tmpl w:val="EA58D85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2C476427"/>
    <w:multiLevelType w:val="multilevel"/>
    <w:tmpl w:val="DCE4BBF8"/>
    <w:lvl w:ilvl="0">
      <w:start w:val="1"/>
      <w:numFmt w:val="decimal"/>
      <w:lvlText w:val="%1."/>
      <w:lvlJc w:val="left"/>
      <w:pPr>
        <w:ind w:left="444" w:hanging="444"/>
      </w:pPr>
      <w:rPr>
        <w:b/>
        <w:color w:val="0070C0"/>
      </w:rPr>
    </w:lvl>
    <w:lvl w:ilvl="1">
      <w:start w:val="11"/>
      <w:numFmt w:val="decimal"/>
      <w:lvlText w:val="%1.%2."/>
      <w:lvlJc w:val="left"/>
      <w:pPr>
        <w:ind w:left="444" w:hanging="444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70C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  <w:color w:val="0070C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70C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color w:val="0070C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70C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color w:val="0070C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70C0"/>
      </w:rPr>
    </w:lvl>
  </w:abstractNum>
  <w:abstractNum w:abstractNumId="18" w15:restartNumberingAfterBreak="0">
    <w:nsid w:val="2E6D4AE6"/>
    <w:multiLevelType w:val="multilevel"/>
    <w:tmpl w:val="4106E19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2F6D1B25"/>
    <w:multiLevelType w:val="multilevel"/>
    <w:tmpl w:val="2A9271BC"/>
    <w:lvl w:ilvl="0">
      <w:start w:val="1"/>
      <w:numFmt w:val="decimal"/>
      <w:lvlText w:val="%1."/>
      <w:lvlJc w:val="left"/>
      <w:pPr>
        <w:ind w:left="720" w:hanging="360"/>
      </w:pPr>
      <w:rPr>
        <w:color w:val="00660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7A61DE2"/>
    <w:multiLevelType w:val="multilevel"/>
    <w:tmpl w:val="2DF44298"/>
    <w:lvl w:ilvl="0">
      <w:numFmt w:val="bullet"/>
      <w:lvlText w:val=""/>
      <w:lvlJc w:val="left"/>
      <w:pPr>
        <w:ind w:left="36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3" w:hanging="360"/>
      </w:pPr>
      <w:rPr>
        <w:rFonts w:ascii="Wingdings" w:hAnsi="Wingdings"/>
      </w:rPr>
    </w:lvl>
  </w:abstractNum>
  <w:abstractNum w:abstractNumId="21" w15:restartNumberingAfterBreak="0">
    <w:nsid w:val="39065EB5"/>
    <w:multiLevelType w:val="multilevel"/>
    <w:tmpl w:val="3C0E78C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3A191E0C"/>
    <w:multiLevelType w:val="multilevel"/>
    <w:tmpl w:val="BED203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F4212FB"/>
    <w:multiLevelType w:val="hybridMultilevel"/>
    <w:tmpl w:val="CE4612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440BD"/>
    <w:multiLevelType w:val="multilevel"/>
    <w:tmpl w:val="AA6EE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5F34B91"/>
    <w:multiLevelType w:val="multilevel"/>
    <w:tmpl w:val="6BE831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26" w15:restartNumberingAfterBreak="0">
    <w:nsid w:val="4B43000E"/>
    <w:multiLevelType w:val="multilevel"/>
    <w:tmpl w:val="6BEEE85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4BE95F88"/>
    <w:multiLevelType w:val="hybridMultilevel"/>
    <w:tmpl w:val="ADCE64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1D1653"/>
    <w:multiLevelType w:val="hybridMultilevel"/>
    <w:tmpl w:val="54943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331BF"/>
    <w:multiLevelType w:val="hybridMultilevel"/>
    <w:tmpl w:val="516C2C1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2B3FD9"/>
    <w:multiLevelType w:val="hybridMultilevel"/>
    <w:tmpl w:val="50CE86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5F75CC"/>
    <w:multiLevelType w:val="multilevel"/>
    <w:tmpl w:val="AD20382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2" w15:restartNumberingAfterBreak="0">
    <w:nsid w:val="56B70060"/>
    <w:multiLevelType w:val="multilevel"/>
    <w:tmpl w:val="43C68D8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3" w15:restartNumberingAfterBreak="0">
    <w:nsid w:val="59445C7A"/>
    <w:multiLevelType w:val="multilevel"/>
    <w:tmpl w:val="F69A2FC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 w15:restartNumberingAfterBreak="0">
    <w:nsid w:val="5B09202D"/>
    <w:multiLevelType w:val="hybridMultilevel"/>
    <w:tmpl w:val="18E69B9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18034C"/>
    <w:multiLevelType w:val="hybridMultilevel"/>
    <w:tmpl w:val="6C14921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681341"/>
    <w:multiLevelType w:val="hybridMultilevel"/>
    <w:tmpl w:val="96D027E8"/>
    <w:lvl w:ilvl="0" w:tplc="F77AAC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A74C49"/>
    <w:multiLevelType w:val="hybridMultilevel"/>
    <w:tmpl w:val="0EC84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164CA"/>
    <w:multiLevelType w:val="multilevel"/>
    <w:tmpl w:val="DEF4F8C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9" w15:restartNumberingAfterBreak="0">
    <w:nsid w:val="6B5A347B"/>
    <w:multiLevelType w:val="hybridMultilevel"/>
    <w:tmpl w:val="FB02005C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D2F6624"/>
    <w:multiLevelType w:val="multilevel"/>
    <w:tmpl w:val="90DAA44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 w15:restartNumberingAfterBreak="0">
    <w:nsid w:val="6DFB076B"/>
    <w:multiLevelType w:val="hybridMultilevel"/>
    <w:tmpl w:val="AB4CF92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0A4109"/>
    <w:multiLevelType w:val="multilevel"/>
    <w:tmpl w:val="6358ACA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4D02DD"/>
    <w:multiLevelType w:val="multilevel"/>
    <w:tmpl w:val="2CE807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color w:val="0070C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4" w15:restartNumberingAfterBreak="0">
    <w:nsid w:val="723D6657"/>
    <w:multiLevelType w:val="hybridMultilevel"/>
    <w:tmpl w:val="EAD45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AF1EC5"/>
    <w:multiLevelType w:val="multilevel"/>
    <w:tmpl w:val="3F7285E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4F56C6"/>
    <w:multiLevelType w:val="hybridMultilevel"/>
    <w:tmpl w:val="D8D4FD30"/>
    <w:lvl w:ilvl="0" w:tplc="925A1B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5265DF"/>
    <w:multiLevelType w:val="hybridMultilevel"/>
    <w:tmpl w:val="D9CAAA6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1E3556"/>
    <w:multiLevelType w:val="multilevel"/>
    <w:tmpl w:val="CF6CFD1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9"/>
  </w:num>
  <w:num w:numId="2">
    <w:abstractNumId w:val="32"/>
  </w:num>
  <w:num w:numId="3">
    <w:abstractNumId w:val="45"/>
  </w:num>
  <w:num w:numId="4">
    <w:abstractNumId w:val="48"/>
  </w:num>
  <w:num w:numId="5">
    <w:abstractNumId w:val="42"/>
  </w:num>
  <w:num w:numId="6">
    <w:abstractNumId w:val="20"/>
  </w:num>
  <w:num w:numId="7">
    <w:abstractNumId w:val="9"/>
  </w:num>
  <w:num w:numId="8">
    <w:abstractNumId w:val="21"/>
  </w:num>
  <w:num w:numId="9">
    <w:abstractNumId w:val="25"/>
  </w:num>
  <w:num w:numId="10">
    <w:abstractNumId w:val="24"/>
  </w:num>
  <w:num w:numId="11">
    <w:abstractNumId w:val="3"/>
  </w:num>
  <w:num w:numId="12">
    <w:abstractNumId w:val="22"/>
  </w:num>
  <w:num w:numId="13">
    <w:abstractNumId w:val="13"/>
  </w:num>
  <w:num w:numId="14">
    <w:abstractNumId w:val="31"/>
  </w:num>
  <w:num w:numId="15">
    <w:abstractNumId w:val="26"/>
  </w:num>
  <w:num w:numId="16">
    <w:abstractNumId w:val="14"/>
  </w:num>
  <w:num w:numId="17">
    <w:abstractNumId w:val="2"/>
  </w:num>
  <w:num w:numId="18">
    <w:abstractNumId w:val="17"/>
  </w:num>
  <w:num w:numId="19">
    <w:abstractNumId w:val="33"/>
  </w:num>
  <w:num w:numId="20">
    <w:abstractNumId w:val="18"/>
  </w:num>
  <w:num w:numId="21">
    <w:abstractNumId w:val="5"/>
  </w:num>
  <w:num w:numId="22">
    <w:abstractNumId w:val="38"/>
  </w:num>
  <w:num w:numId="23">
    <w:abstractNumId w:val="43"/>
  </w:num>
  <w:num w:numId="24">
    <w:abstractNumId w:val="40"/>
  </w:num>
  <w:num w:numId="25">
    <w:abstractNumId w:val="16"/>
  </w:num>
  <w:num w:numId="26">
    <w:abstractNumId w:val="28"/>
  </w:num>
  <w:num w:numId="27">
    <w:abstractNumId w:val="12"/>
  </w:num>
  <w:num w:numId="28">
    <w:abstractNumId w:val="36"/>
  </w:num>
  <w:num w:numId="29">
    <w:abstractNumId w:val="0"/>
  </w:num>
  <w:num w:numId="30">
    <w:abstractNumId w:val="23"/>
  </w:num>
  <w:num w:numId="31">
    <w:abstractNumId w:val="39"/>
  </w:num>
  <w:num w:numId="32">
    <w:abstractNumId w:val="7"/>
  </w:num>
  <w:num w:numId="33">
    <w:abstractNumId w:val="15"/>
  </w:num>
  <w:num w:numId="34">
    <w:abstractNumId w:val="29"/>
  </w:num>
  <w:num w:numId="35">
    <w:abstractNumId w:val="1"/>
  </w:num>
  <w:num w:numId="36">
    <w:abstractNumId w:val="35"/>
  </w:num>
  <w:num w:numId="37">
    <w:abstractNumId w:val="46"/>
  </w:num>
  <w:num w:numId="38">
    <w:abstractNumId w:val="10"/>
  </w:num>
  <w:num w:numId="39">
    <w:abstractNumId w:val="6"/>
  </w:num>
  <w:num w:numId="40">
    <w:abstractNumId w:val="8"/>
  </w:num>
  <w:num w:numId="41">
    <w:abstractNumId w:val="34"/>
  </w:num>
  <w:num w:numId="42">
    <w:abstractNumId w:val="4"/>
  </w:num>
  <w:num w:numId="43">
    <w:abstractNumId w:val="41"/>
  </w:num>
  <w:num w:numId="44">
    <w:abstractNumId w:val="27"/>
  </w:num>
  <w:num w:numId="45">
    <w:abstractNumId w:val="30"/>
  </w:num>
  <w:num w:numId="46">
    <w:abstractNumId w:val="47"/>
  </w:num>
  <w:num w:numId="47">
    <w:abstractNumId w:val="11"/>
  </w:num>
  <w:num w:numId="48">
    <w:abstractNumId w:val="37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6B"/>
    <w:rsid w:val="00004815"/>
    <w:rsid w:val="0002096B"/>
    <w:rsid w:val="00020B1B"/>
    <w:rsid w:val="00027EE3"/>
    <w:rsid w:val="000471BE"/>
    <w:rsid w:val="00057A26"/>
    <w:rsid w:val="000639C5"/>
    <w:rsid w:val="00066669"/>
    <w:rsid w:val="00071965"/>
    <w:rsid w:val="00072AB6"/>
    <w:rsid w:val="00080556"/>
    <w:rsid w:val="000A2290"/>
    <w:rsid w:val="000A25B3"/>
    <w:rsid w:val="000B0A06"/>
    <w:rsid w:val="000B214D"/>
    <w:rsid w:val="000B4600"/>
    <w:rsid w:val="000B65B6"/>
    <w:rsid w:val="000D13F6"/>
    <w:rsid w:val="001063EE"/>
    <w:rsid w:val="00114E87"/>
    <w:rsid w:val="0014553F"/>
    <w:rsid w:val="0015492C"/>
    <w:rsid w:val="00157D37"/>
    <w:rsid w:val="00162309"/>
    <w:rsid w:val="00182D53"/>
    <w:rsid w:val="00192B5A"/>
    <w:rsid w:val="00196872"/>
    <w:rsid w:val="001D31B0"/>
    <w:rsid w:val="001D3725"/>
    <w:rsid w:val="001D5057"/>
    <w:rsid w:val="001E44BC"/>
    <w:rsid w:val="001F29A8"/>
    <w:rsid w:val="00205991"/>
    <w:rsid w:val="00220407"/>
    <w:rsid w:val="00241836"/>
    <w:rsid w:val="002457BF"/>
    <w:rsid w:val="00262D73"/>
    <w:rsid w:val="002772F7"/>
    <w:rsid w:val="00283CE0"/>
    <w:rsid w:val="002859B2"/>
    <w:rsid w:val="00295A20"/>
    <w:rsid w:val="002A33AE"/>
    <w:rsid w:val="002B401F"/>
    <w:rsid w:val="002C1E4F"/>
    <w:rsid w:val="002C6230"/>
    <w:rsid w:val="002E7A49"/>
    <w:rsid w:val="002F6A1C"/>
    <w:rsid w:val="003059A5"/>
    <w:rsid w:val="00310F18"/>
    <w:rsid w:val="0034319C"/>
    <w:rsid w:val="00343398"/>
    <w:rsid w:val="003504AE"/>
    <w:rsid w:val="003549B1"/>
    <w:rsid w:val="00356654"/>
    <w:rsid w:val="00380636"/>
    <w:rsid w:val="00391781"/>
    <w:rsid w:val="003A2AF7"/>
    <w:rsid w:val="003B0A93"/>
    <w:rsid w:val="003B2964"/>
    <w:rsid w:val="003D6AE0"/>
    <w:rsid w:val="003D7C6F"/>
    <w:rsid w:val="003E34A5"/>
    <w:rsid w:val="00430B07"/>
    <w:rsid w:val="00447151"/>
    <w:rsid w:val="00491443"/>
    <w:rsid w:val="00495592"/>
    <w:rsid w:val="004D0E9A"/>
    <w:rsid w:val="004E63E6"/>
    <w:rsid w:val="00510A50"/>
    <w:rsid w:val="00520320"/>
    <w:rsid w:val="005253F5"/>
    <w:rsid w:val="00536CF7"/>
    <w:rsid w:val="00540D37"/>
    <w:rsid w:val="005758F4"/>
    <w:rsid w:val="00584371"/>
    <w:rsid w:val="00596AAF"/>
    <w:rsid w:val="005A3547"/>
    <w:rsid w:val="005B471D"/>
    <w:rsid w:val="005B7201"/>
    <w:rsid w:val="005E1264"/>
    <w:rsid w:val="005F5D0E"/>
    <w:rsid w:val="00611303"/>
    <w:rsid w:val="006114F5"/>
    <w:rsid w:val="00620676"/>
    <w:rsid w:val="00621BF1"/>
    <w:rsid w:val="00626134"/>
    <w:rsid w:val="0063662E"/>
    <w:rsid w:val="00685E6E"/>
    <w:rsid w:val="006912B3"/>
    <w:rsid w:val="00697BE9"/>
    <w:rsid w:val="006A62B7"/>
    <w:rsid w:val="006D3400"/>
    <w:rsid w:val="006E56AD"/>
    <w:rsid w:val="00700448"/>
    <w:rsid w:val="00702412"/>
    <w:rsid w:val="00730E33"/>
    <w:rsid w:val="007363F7"/>
    <w:rsid w:val="007420F3"/>
    <w:rsid w:val="00753CB9"/>
    <w:rsid w:val="00784689"/>
    <w:rsid w:val="00790233"/>
    <w:rsid w:val="00792DDC"/>
    <w:rsid w:val="00794A42"/>
    <w:rsid w:val="007B79AE"/>
    <w:rsid w:val="007C73D9"/>
    <w:rsid w:val="007D577D"/>
    <w:rsid w:val="007F0764"/>
    <w:rsid w:val="007F090B"/>
    <w:rsid w:val="007F3C60"/>
    <w:rsid w:val="007F5C31"/>
    <w:rsid w:val="00806CD8"/>
    <w:rsid w:val="00811055"/>
    <w:rsid w:val="00823304"/>
    <w:rsid w:val="00843A2D"/>
    <w:rsid w:val="00880B28"/>
    <w:rsid w:val="00895E53"/>
    <w:rsid w:val="00897D39"/>
    <w:rsid w:val="008A552E"/>
    <w:rsid w:val="008C6EB5"/>
    <w:rsid w:val="009053C9"/>
    <w:rsid w:val="00912B42"/>
    <w:rsid w:val="00914C1C"/>
    <w:rsid w:val="0092097A"/>
    <w:rsid w:val="00926960"/>
    <w:rsid w:val="00951941"/>
    <w:rsid w:val="009571DC"/>
    <w:rsid w:val="00962AD3"/>
    <w:rsid w:val="00963063"/>
    <w:rsid w:val="009A5B31"/>
    <w:rsid w:val="009C2651"/>
    <w:rsid w:val="009F4754"/>
    <w:rsid w:val="00A079A8"/>
    <w:rsid w:val="00A17859"/>
    <w:rsid w:val="00A24814"/>
    <w:rsid w:val="00A52F0A"/>
    <w:rsid w:val="00A6298D"/>
    <w:rsid w:val="00AB2BE8"/>
    <w:rsid w:val="00AB68EA"/>
    <w:rsid w:val="00AD5273"/>
    <w:rsid w:val="00AE421B"/>
    <w:rsid w:val="00B0467D"/>
    <w:rsid w:val="00B130CA"/>
    <w:rsid w:val="00B16480"/>
    <w:rsid w:val="00B26381"/>
    <w:rsid w:val="00B42502"/>
    <w:rsid w:val="00B46D7D"/>
    <w:rsid w:val="00B603BB"/>
    <w:rsid w:val="00B852D6"/>
    <w:rsid w:val="00B96B88"/>
    <w:rsid w:val="00BA56CB"/>
    <w:rsid w:val="00BC450A"/>
    <w:rsid w:val="00BC52D0"/>
    <w:rsid w:val="00BD4BC9"/>
    <w:rsid w:val="00BE06F8"/>
    <w:rsid w:val="00C0155F"/>
    <w:rsid w:val="00C03202"/>
    <w:rsid w:val="00C807C2"/>
    <w:rsid w:val="00C8099D"/>
    <w:rsid w:val="00CB7092"/>
    <w:rsid w:val="00CD2E66"/>
    <w:rsid w:val="00CD5DF5"/>
    <w:rsid w:val="00CD6943"/>
    <w:rsid w:val="00D2783D"/>
    <w:rsid w:val="00D32407"/>
    <w:rsid w:val="00D61F69"/>
    <w:rsid w:val="00D83DE9"/>
    <w:rsid w:val="00D91B0C"/>
    <w:rsid w:val="00DB2F31"/>
    <w:rsid w:val="00DB4FDE"/>
    <w:rsid w:val="00DC59AB"/>
    <w:rsid w:val="00DC7443"/>
    <w:rsid w:val="00DE0316"/>
    <w:rsid w:val="00DE22B1"/>
    <w:rsid w:val="00DF494E"/>
    <w:rsid w:val="00E023AA"/>
    <w:rsid w:val="00E2547A"/>
    <w:rsid w:val="00E30532"/>
    <w:rsid w:val="00E30C5D"/>
    <w:rsid w:val="00E508F7"/>
    <w:rsid w:val="00E50B69"/>
    <w:rsid w:val="00E5459A"/>
    <w:rsid w:val="00E54802"/>
    <w:rsid w:val="00E56876"/>
    <w:rsid w:val="00E959F5"/>
    <w:rsid w:val="00EA764E"/>
    <w:rsid w:val="00EB15DF"/>
    <w:rsid w:val="00EB3344"/>
    <w:rsid w:val="00ED2433"/>
    <w:rsid w:val="00F13ED8"/>
    <w:rsid w:val="00F1512E"/>
    <w:rsid w:val="00F23B7B"/>
    <w:rsid w:val="00F46ED8"/>
    <w:rsid w:val="00F5322B"/>
    <w:rsid w:val="00F61A16"/>
    <w:rsid w:val="00FB465E"/>
    <w:rsid w:val="00FB6AB1"/>
    <w:rsid w:val="00FE23A7"/>
    <w:rsid w:val="00FE4F14"/>
    <w:rsid w:val="00FE7A39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CE4AC8"/>
  <w15:chartTrackingRefBased/>
  <w15:docId w15:val="{7E7B764D-3EC8-42D5-B0FD-67430E15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5D"/>
    <w:pPr>
      <w:suppressAutoHyphens/>
      <w:autoSpaceDN w:val="0"/>
      <w:spacing w:after="200" w:line="276" w:lineRule="auto"/>
      <w:textAlignment w:val="baseline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C5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C5D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C5D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30C5D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rsid w:val="00E30C5D"/>
    <w:rPr>
      <w:rFonts w:ascii="Calibri Light" w:eastAsia="Times New Roman" w:hAnsi="Calibri Light" w:cs="Times New Roman"/>
      <w:b/>
      <w:bCs/>
      <w:color w:val="4472C4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rsid w:val="00E30C5D"/>
    <w:rPr>
      <w:rFonts w:ascii="Calibri Light" w:eastAsia="Times New Roman" w:hAnsi="Calibri Light" w:cs="Times New Roman"/>
      <w:color w:val="1F3763"/>
      <w:sz w:val="24"/>
      <w:szCs w:val="24"/>
      <w:lang w:val="en-GB"/>
    </w:rPr>
  </w:style>
  <w:style w:type="paragraph" w:styleId="ListParagraph">
    <w:name w:val="List Paragraph"/>
    <w:basedOn w:val="Normal"/>
    <w:rsid w:val="00E30C5D"/>
    <w:pPr>
      <w:ind w:left="720"/>
    </w:pPr>
  </w:style>
  <w:style w:type="paragraph" w:styleId="DocumentMap">
    <w:name w:val="Document Map"/>
    <w:basedOn w:val="Normal"/>
    <w:link w:val="DocumentMapChar"/>
    <w:rsid w:val="00E3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E30C5D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E30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E30C5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rsid w:val="00E30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30C5D"/>
    <w:rPr>
      <w:rFonts w:ascii="Calibri" w:eastAsia="Calibri" w:hAnsi="Calibri" w:cs="Times New Roman"/>
      <w:lang w:val="en-GB"/>
    </w:rPr>
  </w:style>
  <w:style w:type="character" w:styleId="CommentReference">
    <w:name w:val="annotation reference"/>
    <w:rsid w:val="00E30C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0C5D"/>
    <w:rPr>
      <w:sz w:val="20"/>
      <w:szCs w:val="20"/>
    </w:rPr>
  </w:style>
  <w:style w:type="character" w:customStyle="1" w:styleId="CommentTextChar">
    <w:name w:val="Comment Text Char"/>
    <w:link w:val="CommentText"/>
    <w:rsid w:val="00E30C5D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30C5D"/>
    <w:rPr>
      <w:b/>
      <w:bCs/>
    </w:rPr>
  </w:style>
  <w:style w:type="character" w:customStyle="1" w:styleId="CommentSubjectChar">
    <w:name w:val="Comment Subject Char"/>
    <w:link w:val="CommentSubject"/>
    <w:rsid w:val="00E30C5D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E3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0C5D"/>
    <w:rPr>
      <w:rFonts w:ascii="Tahoma" w:eastAsia="Calibri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rsid w:val="00E30C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E30C5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rsid w:val="00E30C5D"/>
    <w:rPr>
      <w:position w:val="0"/>
      <w:vertAlign w:val="superscript"/>
    </w:rPr>
  </w:style>
  <w:style w:type="paragraph" w:styleId="EndnoteText">
    <w:name w:val="endnote text"/>
    <w:basedOn w:val="Normal"/>
    <w:link w:val="EndnoteTextChar"/>
    <w:rsid w:val="00E30C5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rsid w:val="00E30C5D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rsid w:val="00E30C5D"/>
    <w:rPr>
      <w:position w:val="0"/>
      <w:vertAlign w:val="superscript"/>
    </w:rPr>
  </w:style>
  <w:style w:type="paragraph" w:styleId="Revision">
    <w:name w:val="Revision"/>
    <w:rsid w:val="00E30C5D"/>
    <w:pPr>
      <w:suppressAutoHyphens/>
      <w:autoSpaceDN w:val="0"/>
      <w:textAlignment w:val="baseline"/>
    </w:pPr>
    <w:rPr>
      <w:sz w:val="22"/>
      <w:szCs w:val="22"/>
      <w:lang w:val="en-GB"/>
    </w:rPr>
  </w:style>
  <w:style w:type="paragraph" w:customStyle="1" w:styleId="Default">
    <w:name w:val="Default"/>
    <w:rsid w:val="00E30C5D"/>
    <w:pPr>
      <w:suppressAutoHyphens/>
      <w:autoSpaceDE w:val="0"/>
      <w:autoSpaceDN w:val="0"/>
      <w:textAlignment w:val="baseline"/>
    </w:pPr>
    <w:rPr>
      <w:rFonts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525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8" Type="http://schemas.microsoft.com/office/2018/08/relationships/commentsExtensible" Target="commentsExtensi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khonje\AppData\Local\Microsoft\Windows\INetCache\Content.Outlook\CK9AA3Q0\Self%20assessment%20tool%20draft%2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D5C7C-CB54-4635-9F7A-9CD201BC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Self assessment tool draft 3</Template>
  <TotalTime>0</TotalTime>
  <Pages>24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Tinkhani Khonje</dc:creator>
  <cp:keywords/>
  <dc:description/>
  <cp:lastModifiedBy>Tinkhani Khonje</cp:lastModifiedBy>
  <cp:revision>2</cp:revision>
  <cp:lastPrinted>2022-08-15T12:23:00Z</cp:lastPrinted>
  <dcterms:created xsi:type="dcterms:W3CDTF">2024-08-27T09:41:00Z</dcterms:created>
  <dcterms:modified xsi:type="dcterms:W3CDTF">2024-08-27T09:41:00Z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26c729d5ba6048c9dfe0b563e2250e6adbda16f7637e8fd3e48375b804da0282</vt:lpwstr>
  </property>
</Properties>
</file>